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9F" w:rsidRPr="00602B9F" w:rsidRDefault="00602B9F" w:rsidP="00602B9F">
      <w:pPr>
        <w:rPr>
          <w:rFonts w:eastAsia="Times New Roman"/>
          <w:b/>
          <w:bCs/>
          <w:color w:val="000000"/>
          <w:sz w:val="24"/>
          <w:szCs w:val="24"/>
        </w:rPr>
      </w:pPr>
      <w:r w:rsidRPr="00602B9F">
        <w:rPr>
          <w:rFonts w:eastAsia="Times New Roman"/>
          <w:b/>
          <w:bCs/>
          <w:color w:val="000000"/>
          <w:sz w:val="24"/>
          <w:szCs w:val="24"/>
        </w:rPr>
        <w:t xml:space="preserve">Schwarz-Grün und CSU fordern kritische Auseinandersetzung mit der Augsburger Stadtgeschichte </w:t>
      </w:r>
    </w:p>
    <w:p w:rsidR="00602B9F" w:rsidRDefault="00602B9F" w:rsidP="00602B9F">
      <w:pPr>
        <w:rPr>
          <w:rFonts w:eastAsia="Times New Roman"/>
          <w:bCs/>
          <w:color w:val="000000"/>
          <w:sz w:val="24"/>
          <w:szCs w:val="24"/>
        </w:rPr>
      </w:pPr>
    </w:p>
    <w:p w:rsidR="00602B9F" w:rsidRPr="00602B9F" w:rsidRDefault="00602B9F" w:rsidP="00602B9F">
      <w:pPr>
        <w:rPr>
          <w:rFonts w:eastAsia="Times New Roman"/>
          <w:bCs/>
          <w:color w:val="000000"/>
          <w:sz w:val="24"/>
          <w:szCs w:val="24"/>
        </w:rPr>
      </w:pPr>
      <w:r w:rsidRPr="00602B9F">
        <w:rPr>
          <w:rFonts w:eastAsia="Times New Roman"/>
          <w:bCs/>
          <w:color w:val="000000"/>
          <w:sz w:val="24"/>
          <w:szCs w:val="24"/>
        </w:rPr>
        <w:t xml:space="preserve">Der Künstler Fritz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und seine Kunst sollen </w:t>
      </w:r>
      <w:proofErr w:type="spellStart"/>
      <w:r w:rsidRPr="00602B9F">
        <w:rPr>
          <w:rFonts w:eastAsia="Times New Roman"/>
          <w:bCs/>
          <w:color w:val="000000"/>
          <w:sz w:val="24"/>
          <w:szCs w:val="24"/>
        </w:rPr>
        <w:t>kontextualisiert</w:t>
      </w:r>
      <w:proofErr w:type="spellEnd"/>
      <w:r w:rsidRPr="00602B9F">
        <w:rPr>
          <w:rFonts w:eastAsia="Times New Roman"/>
          <w:bCs/>
          <w:color w:val="000000"/>
          <w:sz w:val="24"/>
          <w:szCs w:val="24"/>
        </w:rPr>
        <w:t xml:space="preserve"> werden </w:t>
      </w:r>
    </w:p>
    <w:p w:rsidR="00AD0531" w:rsidRDefault="00AD0531" w:rsidP="00602B9F">
      <w:pPr>
        <w:jc w:val="both"/>
        <w:rPr>
          <w:rFonts w:eastAsia="Times New Roman"/>
          <w:bCs/>
          <w:color w:val="000000"/>
          <w:sz w:val="24"/>
          <w:szCs w:val="24"/>
        </w:rPr>
      </w:pPr>
    </w:p>
    <w:p w:rsidR="00602B9F" w:rsidRPr="00602B9F" w:rsidRDefault="00602B9F" w:rsidP="00602B9F">
      <w:pPr>
        <w:jc w:val="both"/>
        <w:rPr>
          <w:rFonts w:eastAsia="Times New Roman"/>
          <w:bCs/>
          <w:color w:val="000000"/>
          <w:sz w:val="24"/>
          <w:szCs w:val="24"/>
        </w:rPr>
      </w:pPr>
      <w:r w:rsidRPr="00602B9F">
        <w:rPr>
          <w:rFonts w:eastAsia="Times New Roman"/>
          <w:bCs/>
          <w:color w:val="000000"/>
          <w:sz w:val="24"/>
          <w:szCs w:val="24"/>
        </w:rPr>
        <w:t>“Die Auseinandersetzung mit Straßenbenennungen und im Stadtbild präsenten Kunstwerken ist ein essentieller Teil einer lebendigen Erinnerungskultur. Den Weg der Kontextualisierung soll auch bei der Fritz-</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-Straße und den erklärungsbedürftigen Kunstwerken von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fortgesetzt werden,” so Verena von Mutius-</w:t>
      </w:r>
      <w:proofErr w:type="spellStart"/>
      <w:r w:rsidRPr="00602B9F">
        <w:rPr>
          <w:rFonts w:eastAsia="Times New Roman"/>
          <w:bCs/>
          <w:color w:val="000000"/>
          <w:sz w:val="24"/>
          <w:szCs w:val="24"/>
        </w:rPr>
        <w:t>Bartholy</w:t>
      </w:r>
      <w:proofErr w:type="spellEnd"/>
      <w:r w:rsidRPr="00602B9F">
        <w:rPr>
          <w:rFonts w:eastAsia="Times New Roman"/>
          <w:bCs/>
          <w:color w:val="000000"/>
          <w:sz w:val="24"/>
          <w:szCs w:val="24"/>
        </w:rPr>
        <w:t xml:space="preserve">, Fraktionsvorsitzende der Stadtratsfraktion von Bündnis 90 / DIE GRÜNEN. </w:t>
      </w:r>
    </w:p>
    <w:p w:rsidR="00602B9F" w:rsidRPr="00602B9F" w:rsidRDefault="00602B9F" w:rsidP="00602B9F">
      <w:pPr>
        <w:jc w:val="both"/>
        <w:rPr>
          <w:rFonts w:eastAsia="Times New Roman"/>
          <w:bCs/>
          <w:color w:val="000000"/>
          <w:sz w:val="24"/>
          <w:szCs w:val="24"/>
        </w:rPr>
      </w:pPr>
      <w:r w:rsidRPr="00602B9F">
        <w:rPr>
          <w:rFonts w:eastAsia="Times New Roman"/>
          <w:bCs/>
          <w:color w:val="000000"/>
          <w:sz w:val="24"/>
          <w:szCs w:val="24"/>
        </w:rPr>
        <w:t xml:space="preserve">Anlässlich des 125. Geburtstags des Augsburger Bildhauers Fritz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zeigen die Kunstsammlungen und Museen Augsburg aktuell eine kleine Ausstellung im Grafischen Kabinett des </w:t>
      </w:r>
      <w:proofErr w:type="spellStart"/>
      <w:r w:rsidRPr="00602B9F">
        <w:rPr>
          <w:rFonts w:eastAsia="Times New Roman"/>
          <w:bCs/>
          <w:color w:val="000000"/>
          <w:sz w:val="24"/>
          <w:szCs w:val="24"/>
        </w:rPr>
        <w:t>Höhmannhauses</w:t>
      </w:r>
      <w:proofErr w:type="spellEnd"/>
      <w:r w:rsidRPr="00602B9F">
        <w:rPr>
          <w:rFonts w:eastAsia="Times New Roman"/>
          <w:bCs/>
          <w:color w:val="000000"/>
          <w:sz w:val="24"/>
          <w:szCs w:val="24"/>
        </w:rPr>
        <w:t xml:space="preserve">. Im Rahmen der Ausstellungsvorbereitung zeichnete sich für die Kunstsammlungen und Museen ab, dass der Künstler und seine Skulpturen durchaus umstritten sind und es einer Kontextualisierung bedarf. Er schuf Werke </w:t>
      </w:r>
      <w:proofErr w:type="gramStart"/>
      <w:r w:rsidRPr="00602B9F">
        <w:rPr>
          <w:rFonts w:eastAsia="Times New Roman"/>
          <w:bCs/>
          <w:color w:val="000000"/>
          <w:sz w:val="24"/>
          <w:szCs w:val="24"/>
        </w:rPr>
        <w:t>zur</w:t>
      </w:r>
      <w:r w:rsidR="007A01B2">
        <w:rPr>
          <w:rFonts w:eastAsia="Times New Roman"/>
          <w:bCs/>
          <w:color w:val="000000"/>
          <w:sz w:val="24"/>
          <w:szCs w:val="24"/>
        </w:rPr>
        <w:t xml:space="preserve"> </w:t>
      </w:r>
      <w:r w:rsidRPr="00602B9F">
        <w:rPr>
          <w:rFonts w:eastAsia="Times New Roman"/>
          <w:bCs/>
          <w:color w:val="000000"/>
          <w:sz w:val="24"/>
          <w:szCs w:val="24"/>
        </w:rPr>
        <w:t>Zeit</w:t>
      </w:r>
      <w:proofErr w:type="gramEnd"/>
      <w:r w:rsidRPr="00602B9F">
        <w:rPr>
          <w:rFonts w:eastAsia="Times New Roman"/>
          <w:bCs/>
          <w:color w:val="000000"/>
          <w:sz w:val="24"/>
          <w:szCs w:val="24"/>
        </w:rPr>
        <w:t xml:space="preserve"> dreier politischer Systeme, der Weimarer Republik, der Diktatur des Nationalsozialismus und des sozialistischen Unrechtsstaates der sowjetischen Besatzungszone und späteren Deutschen Demokratischen Republik. Seine Werke fanden jeweils die Akzeptanz des politischen Regimes und erfolgten teils als öffentliche Auftragsarbeiten. Fritz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zeichnet von sich ein Selbstbild als Opfer der Umstände, blendet dabei aber Fakten aus. Gleichzeitig scheint er stets von den jeweiligen Machthabern überzeugt. “Wir begrüßen den Vorstoß der Augsburger Kunstsammlungen und Museen sehr, sich kritisch mit der eigenen Kunst zu beschäftigen und unterstützen diesen Vorschlag,” so Leo Dietz, Fraktionsvorsitzender der CSU Augsburg.</w:t>
      </w:r>
    </w:p>
    <w:p w:rsidR="00D24422" w:rsidRPr="00D24422" w:rsidRDefault="00602B9F" w:rsidP="00AD0531">
      <w:pPr>
        <w:jc w:val="both"/>
        <w:rPr>
          <w:sz w:val="24"/>
          <w:szCs w:val="24"/>
        </w:rPr>
      </w:pPr>
      <w:r w:rsidRPr="00602B9F">
        <w:rPr>
          <w:rFonts w:eastAsia="Times New Roman"/>
          <w:bCs/>
          <w:color w:val="000000"/>
          <w:sz w:val="24"/>
          <w:szCs w:val="24"/>
        </w:rPr>
        <w:t>Die Koalitionspartner CSU und Bündnis 90/Die Grünen beantragen deshalb einerseits eine Kontextualisierung der Fritz-</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-Straße und dessen Kunstwerke in Augsburg. Dabei soll die Einbindung von Wissenschaftlerinnen und Wissenschatlern, Historikerinnen und Historiker sowie der Kommission für Erinnerungskultur erfolgen. Außerdem wird beantragt, dass andere Städte, wie z.B. Neusäß, Schwabmünchen, Bobingen, München, Penzberg, die Skulpturen von Fritz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im öffentlichen Raum haben, über die Forschungsergebnisse zu Fritz </w:t>
      </w:r>
      <w:proofErr w:type="spellStart"/>
      <w:r w:rsidRPr="00602B9F">
        <w:rPr>
          <w:rFonts w:eastAsia="Times New Roman"/>
          <w:bCs/>
          <w:color w:val="000000"/>
          <w:sz w:val="24"/>
          <w:szCs w:val="24"/>
        </w:rPr>
        <w:t>Koelle</w:t>
      </w:r>
      <w:proofErr w:type="spellEnd"/>
      <w:r w:rsidRPr="00602B9F">
        <w:rPr>
          <w:rFonts w:eastAsia="Times New Roman"/>
          <w:bCs/>
          <w:color w:val="000000"/>
          <w:sz w:val="24"/>
          <w:szCs w:val="24"/>
        </w:rPr>
        <w:t xml:space="preserve"> informiert werden und den Augsburger Weg der geplanten Kontextualisierung darzustellen. </w:t>
      </w:r>
    </w:p>
    <w:p w:rsidR="00D24422" w:rsidRDefault="00D24422" w:rsidP="00D24422">
      <w:pPr>
        <w:rPr>
          <w:sz w:val="24"/>
          <w:szCs w:val="24"/>
        </w:rPr>
      </w:pPr>
    </w:p>
    <w:p w:rsidR="00E754F8" w:rsidRPr="00D24422" w:rsidRDefault="00D24422" w:rsidP="00D24422">
      <w:pPr>
        <w:tabs>
          <w:tab w:val="left" w:pos="7010"/>
        </w:tabs>
        <w:rPr>
          <w:sz w:val="24"/>
          <w:szCs w:val="24"/>
        </w:rPr>
      </w:pPr>
      <w:r>
        <w:rPr>
          <w:sz w:val="24"/>
          <w:szCs w:val="24"/>
        </w:rPr>
        <w:tab/>
      </w:r>
    </w:p>
    <w:sectPr w:rsidR="00E754F8" w:rsidRPr="00D24422" w:rsidSect="0013746B">
      <w:headerReference w:type="even" r:id="rId8"/>
      <w:headerReference w:type="default" r:id="rId9"/>
      <w:footerReference w:type="even" r:id="rId10"/>
      <w:footerReference w:type="default" r:id="rId11"/>
      <w:headerReference w:type="first" r:id="rId12"/>
      <w:footerReference w:type="first" r:id="rId13"/>
      <w:pgSz w:w="11906" w:h="16838" w:code="9"/>
      <w:pgMar w:top="1560" w:right="1418" w:bottom="1134"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8E7" w:rsidRDefault="004E58E7">
      <w:r>
        <w:separator/>
      </w:r>
    </w:p>
  </w:endnote>
  <w:endnote w:type="continuationSeparator" w:id="0">
    <w:p w:rsidR="004E58E7" w:rsidRDefault="004E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YDYQVA+ITCFranklinGothicStd-Boo">
    <w:altName w:val="Franklin Gothic St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6F" w:rsidRDefault="00B2656F">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6F" w:rsidRDefault="00B2656F">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E7" w:rsidRPr="003D26F0" w:rsidRDefault="005D2FE7" w:rsidP="006B7E0B">
    <w:pPr>
      <w:jc w:val="center"/>
      <w:rPr>
        <w:color w:val="333333"/>
        <w:sz w:val="16"/>
        <w:szCs w:val="16"/>
      </w:rPr>
    </w:pPr>
    <w:r w:rsidRPr="003D26F0">
      <w:rPr>
        <w:color w:val="333333"/>
        <w:sz w:val="16"/>
        <w:szCs w:val="16"/>
      </w:rPr>
      <w:t>CSU-Stadtratsfraktion • Rathausplatz 2 •86150 Augsburg</w:t>
    </w:r>
  </w:p>
  <w:p w:rsidR="005D2FE7" w:rsidRPr="003D26F0" w:rsidRDefault="005D2FE7" w:rsidP="006B7E0B">
    <w:pPr>
      <w:jc w:val="center"/>
      <w:rPr>
        <w:color w:val="333333"/>
        <w:sz w:val="16"/>
        <w:szCs w:val="16"/>
      </w:rPr>
    </w:pPr>
    <w:r w:rsidRPr="003D26F0">
      <w:rPr>
        <w:color w:val="333333"/>
        <w:sz w:val="16"/>
        <w:szCs w:val="16"/>
      </w:rPr>
      <w:t>Telefon: 0821 / 324 2376 • Telefax: 0821 / 33505</w:t>
    </w:r>
  </w:p>
  <w:p w:rsidR="005D2FE7" w:rsidRPr="003D26F0" w:rsidRDefault="005D2FE7" w:rsidP="006B7E0B">
    <w:pPr>
      <w:jc w:val="center"/>
      <w:rPr>
        <w:color w:val="333333"/>
        <w:sz w:val="16"/>
        <w:szCs w:val="16"/>
      </w:rPr>
    </w:pPr>
    <w:proofErr w:type="spellStart"/>
    <w:r w:rsidRPr="003D26F0">
      <w:rPr>
        <w:color w:val="333333"/>
        <w:sz w:val="16"/>
        <w:szCs w:val="16"/>
      </w:rPr>
      <w:t>E-mail</w:t>
    </w:r>
    <w:proofErr w:type="spellEnd"/>
    <w:r w:rsidRPr="003D26F0">
      <w:rPr>
        <w:color w:val="333333"/>
        <w:sz w:val="16"/>
        <w:szCs w:val="16"/>
      </w:rPr>
      <w:t xml:space="preserve">: </w:t>
    </w:r>
    <w:smartTag w:uri="urn:schemas-microsoft-com:office:smarttags" w:element="PersonName">
      <w:r w:rsidRPr="003D26F0">
        <w:rPr>
          <w:color w:val="333333"/>
          <w:sz w:val="16"/>
          <w:szCs w:val="16"/>
        </w:rPr>
        <w:t>fraktion@csuaugsburg.de</w:t>
      </w:r>
    </w:smartTag>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8E7" w:rsidRDefault="004E58E7">
      <w:r>
        <w:separator/>
      </w:r>
    </w:p>
  </w:footnote>
  <w:footnote w:type="continuationSeparator" w:id="0">
    <w:p w:rsidR="004E58E7" w:rsidRDefault="004E58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E7" w:rsidRDefault="005D2FE7" w:rsidP="00817D1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5D2FE7" w:rsidRDefault="005D2FE7">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FE7" w:rsidRDefault="005D2FE7" w:rsidP="00817D12">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AD0531">
      <w:rPr>
        <w:rStyle w:val="Seitenzahl"/>
        <w:noProof/>
      </w:rPr>
      <w:t>2</w:t>
    </w:r>
    <w:r>
      <w:rPr>
        <w:rStyle w:val="Seitenzahl"/>
      </w:rPr>
      <w:fldChar w:fldCharType="end"/>
    </w:r>
  </w:p>
  <w:p w:rsidR="005D2FE7" w:rsidRDefault="005D2FE7">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9A0" w:rsidRDefault="00D24422" w:rsidP="00E739A0">
    <w:pPr>
      <w:autoSpaceDE w:val="0"/>
      <w:autoSpaceDN w:val="0"/>
      <w:adjustRightInd w:val="0"/>
      <w:rPr>
        <w:rFonts w:cs="Times New Roman"/>
        <w:b/>
        <w:bCs/>
        <w:spacing w:val="-20"/>
        <w:sz w:val="56"/>
        <w:szCs w:val="56"/>
      </w:rPr>
    </w:pPr>
    <w:r w:rsidRPr="002C6F00">
      <w:rPr>
        <w:rFonts w:cs="Times New Roman"/>
        <w:b/>
        <w:bCs/>
        <w:noProof/>
        <w:spacing w:val="-20"/>
        <w:sz w:val="56"/>
        <w:szCs w:val="56"/>
      </w:rPr>
      <w:drawing>
        <wp:anchor distT="0" distB="0" distL="114300" distR="114300" simplePos="0" relativeHeight="251658752" behindDoc="1" locked="0" layoutInCell="1" allowOverlap="1">
          <wp:simplePos x="0" y="0"/>
          <wp:positionH relativeFrom="margin">
            <wp:posOffset>2908300</wp:posOffset>
          </wp:positionH>
          <wp:positionV relativeFrom="paragraph">
            <wp:posOffset>172085</wp:posOffset>
          </wp:positionV>
          <wp:extent cx="2333625" cy="1821617"/>
          <wp:effectExtent l="0" t="0" r="0" b="762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3625" cy="1821617"/>
                  </a:xfrm>
                  <a:prstGeom prst="rect">
                    <a:avLst/>
                  </a:prstGeom>
                </pic:spPr>
              </pic:pic>
            </a:graphicData>
          </a:graphic>
        </wp:anchor>
      </w:drawing>
    </w:r>
    <w:r w:rsidR="0090036A">
      <w:rPr>
        <w:rFonts w:cs="Times New Roman"/>
        <w:b/>
        <w:bCs/>
        <w:noProof/>
        <w:spacing w:val="-20"/>
        <w:sz w:val="56"/>
        <w:szCs w:val="56"/>
      </w:rPr>
      <mc:AlternateContent>
        <mc:Choice Requires="wps">
          <w:drawing>
            <wp:anchor distT="0" distB="0" distL="114300" distR="114300" simplePos="0" relativeHeight="251657728" behindDoc="0" locked="1" layoutInCell="1" allowOverlap="1" wp14:anchorId="0C920ACB" wp14:editId="59B4B3BC">
              <wp:simplePos x="0" y="0"/>
              <wp:positionH relativeFrom="column">
                <wp:posOffset>2911475</wp:posOffset>
              </wp:positionH>
              <wp:positionV relativeFrom="page">
                <wp:posOffset>643890</wp:posOffset>
              </wp:positionV>
              <wp:extent cx="2717165" cy="135191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35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9A0" w:rsidRDefault="00E739A0" w:rsidP="00E739A0">
                          <w:pPr>
                            <w:ind w:left="120"/>
                            <w:rPr>
                              <w:b/>
                              <w:bCs/>
                              <w:spacing w:val="-20"/>
                              <w:sz w:val="28"/>
                              <w:szCs w:val="28"/>
                            </w:rPr>
                          </w:pPr>
                          <w:r w:rsidRPr="0077485B">
                            <w:rPr>
                              <w:b/>
                              <w:bCs/>
                              <w:spacing w:val="-20"/>
                              <w:sz w:val="28"/>
                              <w:szCs w:val="28"/>
                            </w:rPr>
                            <w:t>MITTEILUNGEN AUS DER</w:t>
                          </w:r>
                        </w:p>
                        <w:p w:rsidR="0013746B" w:rsidRDefault="0013746B" w:rsidP="00E739A0">
                          <w:pPr>
                            <w:ind w:left="120"/>
                          </w:pPr>
                        </w:p>
                        <w:p w:rsidR="00E739A0" w:rsidRDefault="00E739A0" w:rsidP="00E73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20ACB" id="_x0000_t202" coordsize="21600,21600" o:spt="202" path="m,l,21600r21600,l21600,xe">
              <v:stroke joinstyle="miter"/>
              <v:path gradientshapeok="t" o:connecttype="rect"/>
            </v:shapetype>
            <v:shape id="Text Box 1" o:spid="_x0000_s1026" type="#_x0000_t202" style="position:absolute;margin-left:229.25pt;margin-top:50.7pt;width:213.95pt;height:10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" filled="f" stroked="f">
              <v:textbox>
                <w:txbxContent>
                  <w:p w:rsidR="00E739A0" w:rsidRDefault="00E739A0" w:rsidP="00E739A0">
                    <w:pPr>
                      <w:ind w:left="120"/>
                      <w:rPr>
                        <w:b/>
                        <w:bCs/>
                        <w:spacing w:val="-20"/>
                        <w:sz w:val="28"/>
                        <w:szCs w:val="28"/>
                      </w:rPr>
                    </w:pPr>
                    <w:r w:rsidRPr="0077485B">
                      <w:rPr>
                        <w:b/>
                        <w:bCs/>
                        <w:spacing w:val="-20"/>
                        <w:sz w:val="28"/>
                        <w:szCs w:val="28"/>
                      </w:rPr>
                      <w:t>MITTEILUNGEN AUS DER</w:t>
                    </w:r>
                  </w:p>
                  <w:p w:rsidR="0013746B" w:rsidRDefault="0013746B" w:rsidP="00E739A0">
                    <w:pPr>
                      <w:ind w:left="120"/>
                    </w:pPr>
                  </w:p>
                  <w:p w:rsidR="00E739A0" w:rsidRDefault="00E739A0" w:rsidP="00E739A0"/>
                </w:txbxContent>
              </v:textbox>
              <w10:wrap anchory="page"/>
              <w10:anchorlock/>
            </v:shape>
          </w:pict>
        </mc:Fallback>
      </mc:AlternateContent>
    </w:r>
    <w:r w:rsidR="00E739A0" w:rsidRPr="00D266A2">
      <w:rPr>
        <w:rFonts w:cs="Times New Roman"/>
        <w:b/>
        <w:bCs/>
        <w:spacing w:val="-20"/>
        <w:sz w:val="56"/>
        <w:szCs w:val="56"/>
      </w:rPr>
      <w:t>PRESSEDIENST</w:t>
    </w:r>
  </w:p>
  <w:p w:rsidR="00E739A0" w:rsidRDefault="00E739A0" w:rsidP="00E739A0">
    <w:pPr>
      <w:rPr>
        <w:rFonts w:cs="Times New Roman"/>
        <w:sz w:val="32"/>
        <w:szCs w:val="32"/>
      </w:rPr>
    </w:pPr>
    <w:r>
      <w:rPr>
        <w:rFonts w:cs="Times New Roman"/>
        <w:sz w:val="32"/>
        <w:szCs w:val="32"/>
      </w:rPr>
      <w:fldChar w:fldCharType="begin"/>
    </w:r>
    <w:r>
      <w:rPr>
        <w:rFonts w:cs="Times New Roman"/>
        <w:sz w:val="32"/>
        <w:szCs w:val="32"/>
      </w:rPr>
      <w:instrText xml:space="preserve"> TIME \@ "dddd, d. MMMM yyyy" </w:instrText>
    </w:r>
    <w:r>
      <w:rPr>
        <w:rFonts w:cs="Times New Roman"/>
        <w:sz w:val="32"/>
        <w:szCs w:val="32"/>
      </w:rPr>
      <w:fldChar w:fldCharType="separate"/>
    </w:r>
    <w:r w:rsidR="00B2656F">
      <w:rPr>
        <w:rFonts w:cs="Times New Roman"/>
        <w:noProof/>
        <w:sz w:val="32"/>
        <w:szCs w:val="32"/>
      </w:rPr>
      <w:t xml:space="preserve">Dienstag, </w:t>
    </w:r>
    <w:r w:rsidR="00B2656F">
      <w:rPr>
        <w:rFonts w:cs="Times New Roman"/>
        <w:noProof/>
        <w:sz w:val="32"/>
        <w:szCs w:val="32"/>
      </w:rPr>
      <w:t>3</w:t>
    </w:r>
    <w:bookmarkStart w:id="0" w:name="_GoBack"/>
    <w:bookmarkEnd w:id="0"/>
    <w:r w:rsidR="00B2656F">
      <w:rPr>
        <w:rFonts w:cs="Times New Roman"/>
        <w:noProof/>
        <w:sz w:val="32"/>
        <w:szCs w:val="32"/>
      </w:rPr>
      <w:t>. September 2020</w:t>
    </w:r>
    <w:r>
      <w:rPr>
        <w:rFonts w:cs="Times New Roman"/>
        <w:sz w:val="32"/>
        <w:szCs w:val="32"/>
      </w:rPr>
      <w:fldChar w:fldCharType="end"/>
    </w:r>
  </w:p>
  <w:p w:rsidR="0013746B" w:rsidRDefault="00D24422" w:rsidP="00E739A0">
    <w:pPr>
      <w:rPr>
        <w:rFonts w:cs="Times New Roman"/>
        <w:sz w:val="32"/>
        <w:szCs w:val="32"/>
      </w:rPr>
    </w:pPr>
    <w:r w:rsidRPr="003B5C96">
      <w:rPr>
        <w:noProof/>
      </w:rPr>
      <w:drawing>
        <wp:inline distT="0" distB="0" distL="0" distR="0" wp14:anchorId="1FAE6C87" wp14:editId="018639E2">
          <wp:extent cx="2534285" cy="925809"/>
          <wp:effectExtent l="0" t="0" r="0" b="8255"/>
          <wp:docPr id="83" name="Grafik 83" descr="U:\Friedl\Vorlagen\Vorlagen mit neuem Logo\CSU-SFR-Augsburg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riedl\Vorlagen\Vorlagen mit neuem Logo\CSU-SFR-Augsburg_Logo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4285" cy="925809"/>
                  </a:xfrm>
                  <a:prstGeom prst="rect">
                    <a:avLst/>
                  </a:prstGeom>
                  <a:noFill/>
                  <a:ln>
                    <a:noFill/>
                  </a:ln>
                </pic:spPr>
              </pic:pic>
            </a:graphicData>
          </a:graphic>
        </wp:inline>
      </w:drawing>
    </w:r>
  </w:p>
  <w:p w:rsidR="00E739A0" w:rsidRPr="002C6F00" w:rsidRDefault="00E739A0" w:rsidP="00E739A0">
    <w:pPr>
      <w:spacing w:before="360"/>
    </w:pPr>
    <w:r w:rsidRPr="002C6F00">
      <w:rPr>
        <w:rFonts w:cs="Times New Roman"/>
        <w:szCs w:val="24"/>
      </w:rPr>
      <w:t>__________________________________________________________</w:t>
    </w:r>
    <w:r w:rsidR="0013746B">
      <w:rPr>
        <w:rFonts w:cs="Times New Roman"/>
        <w:szCs w:val="24"/>
      </w:rPr>
      <w:t>__________</w:t>
    </w:r>
    <w:r w:rsidRPr="002C6F00">
      <w:rPr>
        <w:rFonts w:cs="Times New Roman"/>
        <w:szCs w:val="24"/>
      </w:rPr>
      <w:t>__</w:t>
    </w:r>
  </w:p>
  <w:p w:rsidR="00E739A0" w:rsidRDefault="00E739A0">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3EB6"/>
    <w:multiLevelType w:val="hybridMultilevel"/>
    <w:tmpl w:val="F852FC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FC29F1"/>
    <w:multiLevelType w:val="hybridMultilevel"/>
    <w:tmpl w:val="EEA6F88A"/>
    <w:lvl w:ilvl="0" w:tplc="04070001">
      <w:start w:val="1"/>
      <w:numFmt w:val="bullet"/>
      <w:lvlText w:val=""/>
      <w:lvlJc w:val="left"/>
      <w:pPr>
        <w:tabs>
          <w:tab w:val="num" w:pos="720"/>
        </w:tabs>
        <w:ind w:left="720" w:hanging="360"/>
      </w:pPr>
      <w:rPr>
        <w:rFonts w:ascii="Symbol" w:hAnsi="Symbol" w:hint="default"/>
      </w:rPr>
    </w:lvl>
    <w:lvl w:ilvl="1" w:tplc="38EAC58E">
      <w:start w:val="3"/>
      <w:numFmt w:val="bullet"/>
      <w:lvlText w:val="-"/>
      <w:lvlJc w:val="left"/>
      <w:pPr>
        <w:tabs>
          <w:tab w:val="num" w:pos="1440"/>
        </w:tabs>
        <w:ind w:left="1440" w:hanging="360"/>
      </w:pPr>
      <w:rPr>
        <w:rFonts w:ascii="Arial" w:eastAsia="Times New Roman" w:hAnsi="Arial" w:cs="Arial" w:hint="default"/>
      </w:rPr>
    </w:lvl>
    <w:lvl w:ilvl="2" w:tplc="DD9E72DE">
      <w:start w:val="1"/>
      <w:numFmt w:val="bullet"/>
      <w:lvlText w:val=""/>
      <w:lvlJc w:val="left"/>
      <w:pPr>
        <w:tabs>
          <w:tab w:val="num" w:pos="2160"/>
        </w:tabs>
        <w:ind w:left="2160" w:hanging="360"/>
      </w:pPr>
      <w:rPr>
        <w:rFonts w:ascii="Symbol" w:hAnsi="Symbol" w:hint="default"/>
        <w:sz w:val="24"/>
        <w:szCs w:val="24"/>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1C3FCC"/>
    <w:multiLevelType w:val="hybridMultilevel"/>
    <w:tmpl w:val="0F463232"/>
    <w:lvl w:ilvl="0" w:tplc="DD9E72DE">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645372"/>
    <w:multiLevelType w:val="hybridMultilevel"/>
    <w:tmpl w:val="F79A62C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39496F"/>
    <w:multiLevelType w:val="hybridMultilevel"/>
    <w:tmpl w:val="B3B018E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AC6651"/>
    <w:multiLevelType w:val="hybridMultilevel"/>
    <w:tmpl w:val="209A11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9917BA"/>
    <w:multiLevelType w:val="hybridMultilevel"/>
    <w:tmpl w:val="925C35A4"/>
    <w:lvl w:ilvl="0" w:tplc="E15C2BE0">
      <w:start w:val="1"/>
      <w:numFmt w:val="bullet"/>
      <w:lvlText w:val=""/>
      <w:lvlJc w:val="left"/>
      <w:pPr>
        <w:tabs>
          <w:tab w:val="num" w:pos="360"/>
        </w:tabs>
        <w:ind w:left="360" w:hanging="360"/>
      </w:pPr>
      <w:rPr>
        <w:rFonts w:ascii="Wingdings" w:hAnsi="Wingdings" w:hint="default"/>
        <w:sz w:val="24"/>
        <w:szCs w:val="24"/>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8443D06"/>
    <w:multiLevelType w:val="hybridMultilevel"/>
    <w:tmpl w:val="980C9AA4"/>
    <w:lvl w:ilvl="0" w:tplc="60AE8834">
      <w:start w:val="1"/>
      <w:numFmt w:val="bullet"/>
      <w:lvlText w:val="■"/>
      <w:lvlJc w:val="left"/>
      <w:pPr>
        <w:tabs>
          <w:tab w:val="num" w:pos="454"/>
        </w:tabs>
        <w:ind w:left="454" w:hanging="454"/>
      </w:pPr>
      <w:rPr>
        <w:rFonts w:ascii="Courier New" w:hAnsi="Courier New"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43584E"/>
    <w:multiLevelType w:val="hybridMultilevel"/>
    <w:tmpl w:val="FD22ACF8"/>
    <w:lvl w:ilvl="0" w:tplc="DD9E72DE">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B90883"/>
    <w:multiLevelType w:val="hybridMultilevel"/>
    <w:tmpl w:val="6BA4ED7A"/>
    <w:lvl w:ilvl="0" w:tplc="DD9E72DE">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7414A1"/>
    <w:multiLevelType w:val="hybridMultilevel"/>
    <w:tmpl w:val="0DF48D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35786C"/>
    <w:multiLevelType w:val="hybridMultilevel"/>
    <w:tmpl w:val="1CB6ED36"/>
    <w:lvl w:ilvl="0" w:tplc="04070001">
      <w:start w:val="1"/>
      <w:numFmt w:val="bullet"/>
      <w:lvlText w:val=""/>
      <w:lvlJc w:val="left"/>
      <w:pPr>
        <w:tabs>
          <w:tab w:val="num" w:pos="720"/>
        </w:tabs>
        <w:ind w:left="720" w:hanging="360"/>
      </w:pPr>
      <w:rPr>
        <w:rFonts w:ascii="Symbol" w:hAnsi="Symbol" w:hint="default"/>
      </w:rPr>
    </w:lvl>
    <w:lvl w:ilvl="1" w:tplc="DD9E72DE">
      <w:start w:val="1"/>
      <w:numFmt w:val="bullet"/>
      <w:lvlText w:val=""/>
      <w:lvlJc w:val="left"/>
      <w:pPr>
        <w:tabs>
          <w:tab w:val="num" w:pos="1440"/>
        </w:tabs>
        <w:ind w:left="1440" w:hanging="360"/>
      </w:pPr>
      <w:rPr>
        <w:rFonts w:ascii="Symbol" w:hAnsi="Symbol" w:hint="default"/>
        <w:sz w:val="24"/>
        <w:szCs w:val="24"/>
      </w:rPr>
    </w:lvl>
    <w:lvl w:ilvl="2" w:tplc="DD9E72DE">
      <w:start w:val="1"/>
      <w:numFmt w:val="bullet"/>
      <w:lvlText w:val=""/>
      <w:lvlJc w:val="left"/>
      <w:pPr>
        <w:tabs>
          <w:tab w:val="num" w:pos="2160"/>
        </w:tabs>
        <w:ind w:left="2160" w:hanging="360"/>
      </w:pPr>
      <w:rPr>
        <w:rFonts w:ascii="Symbol" w:hAnsi="Symbol" w:hint="default"/>
        <w:sz w:val="24"/>
        <w:szCs w:val="24"/>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F86C23"/>
    <w:multiLevelType w:val="hybridMultilevel"/>
    <w:tmpl w:val="9926B67C"/>
    <w:lvl w:ilvl="0" w:tplc="DD9E72DE">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C47BB6"/>
    <w:multiLevelType w:val="hybridMultilevel"/>
    <w:tmpl w:val="88106C32"/>
    <w:lvl w:ilvl="0" w:tplc="DD9E72DE">
      <w:start w:val="1"/>
      <w:numFmt w:val="bullet"/>
      <w:lvlText w:val=""/>
      <w:lvlJc w:val="left"/>
      <w:pPr>
        <w:tabs>
          <w:tab w:val="num" w:pos="720"/>
        </w:tabs>
        <w:ind w:left="72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1"/>
  </w:num>
  <w:num w:numId="4">
    <w:abstractNumId w:val="4"/>
  </w:num>
  <w:num w:numId="5">
    <w:abstractNumId w:val="8"/>
  </w:num>
  <w:num w:numId="6">
    <w:abstractNumId w:val="9"/>
  </w:num>
  <w:num w:numId="7">
    <w:abstractNumId w:val="13"/>
  </w:num>
  <w:num w:numId="8">
    <w:abstractNumId w:val="2"/>
  </w:num>
  <w:num w:numId="9">
    <w:abstractNumId w:val="12"/>
  </w:num>
  <w:num w:numId="10">
    <w:abstractNumId w:val="11"/>
  </w:num>
  <w:num w:numId="11">
    <w:abstractNumId w:val="6"/>
  </w:num>
  <w:num w:numId="12">
    <w:abstractNumId w:val="7"/>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8E7"/>
    <w:rsid w:val="00000728"/>
    <w:rsid w:val="00000E87"/>
    <w:rsid w:val="00001957"/>
    <w:rsid w:val="00001D7D"/>
    <w:rsid w:val="00001FFB"/>
    <w:rsid w:val="0000270A"/>
    <w:rsid w:val="00002906"/>
    <w:rsid w:val="00002ABE"/>
    <w:rsid w:val="0000551B"/>
    <w:rsid w:val="000057D0"/>
    <w:rsid w:val="00005ECA"/>
    <w:rsid w:val="00005F4D"/>
    <w:rsid w:val="00006242"/>
    <w:rsid w:val="00006478"/>
    <w:rsid w:val="00006663"/>
    <w:rsid w:val="00006D07"/>
    <w:rsid w:val="0000759A"/>
    <w:rsid w:val="000077DE"/>
    <w:rsid w:val="00007880"/>
    <w:rsid w:val="00007CA8"/>
    <w:rsid w:val="0001057D"/>
    <w:rsid w:val="000107A8"/>
    <w:rsid w:val="000107BB"/>
    <w:rsid w:val="000109CB"/>
    <w:rsid w:val="00010B6D"/>
    <w:rsid w:val="0001152C"/>
    <w:rsid w:val="000115F5"/>
    <w:rsid w:val="00011B2F"/>
    <w:rsid w:val="000125EE"/>
    <w:rsid w:val="000128B7"/>
    <w:rsid w:val="000128EB"/>
    <w:rsid w:val="00013932"/>
    <w:rsid w:val="000157FF"/>
    <w:rsid w:val="00015F8A"/>
    <w:rsid w:val="000168EF"/>
    <w:rsid w:val="0001729D"/>
    <w:rsid w:val="00017B8B"/>
    <w:rsid w:val="00020335"/>
    <w:rsid w:val="000204D0"/>
    <w:rsid w:val="000214E2"/>
    <w:rsid w:val="00021DD8"/>
    <w:rsid w:val="00021EA2"/>
    <w:rsid w:val="0002355A"/>
    <w:rsid w:val="00023AA0"/>
    <w:rsid w:val="00023CC3"/>
    <w:rsid w:val="00024222"/>
    <w:rsid w:val="00024683"/>
    <w:rsid w:val="000251C1"/>
    <w:rsid w:val="000255A4"/>
    <w:rsid w:val="000255B1"/>
    <w:rsid w:val="00025678"/>
    <w:rsid w:val="000256F0"/>
    <w:rsid w:val="00025AE8"/>
    <w:rsid w:val="00025E1E"/>
    <w:rsid w:val="0002601C"/>
    <w:rsid w:val="00026439"/>
    <w:rsid w:val="0003033F"/>
    <w:rsid w:val="00030970"/>
    <w:rsid w:val="00031FB6"/>
    <w:rsid w:val="00032064"/>
    <w:rsid w:val="000333FC"/>
    <w:rsid w:val="000355B3"/>
    <w:rsid w:val="000360CE"/>
    <w:rsid w:val="000366A5"/>
    <w:rsid w:val="00036B20"/>
    <w:rsid w:val="00036CC2"/>
    <w:rsid w:val="00037362"/>
    <w:rsid w:val="0003741C"/>
    <w:rsid w:val="00037700"/>
    <w:rsid w:val="00041EA1"/>
    <w:rsid w:val="00041FEA"/>
    <w:rsid w:val="00042A57"/>
    <w:rsid w:val="00042D4E"/>
    <w:rsid w:val="000436DA"/>
    <w:rsid w:val="000438BC"/>
    <w:rsid w:val="00043D71"/>
    <w:rsid w:val="00044638"/>
    <w:rsid w:val="00044999"/>
    <w:rsid w:val="00044D10"/>
    <w:rsid w:val="000456ED"/>
    <w:rsid w:val="00046104"/>
    <w:rsid w:val="000461D9"/>
    <w:rsid w:val="000462D4"/>
    <w:rsid w:val="0004643E"/>
    <w:rsid w:val="00047345"/>
    <w:rsid w:val="00047776"/>
    <w:rsid w:val="00047DD0"/>
    <w:rsid w:val="00047FCF"/>
    <w:rsid w:val="000515A9"/>
    <w:rsid w:val="000515C7"/>
    <w:rsid w:val="00051835"/>
    <w:rsid w:val="00051FAC"/>
    <w:rsid w:val="000520E6"/>
    <w:rsid w:val="0005248A"/>
    <w:rsid w:val="00052599"/>
    <w:rsid w:val="000525B7"/>
    <w:rsid w:val="00052E6E"/>
    <w:rsid w:val="0005319E"/>
    <w:rsid w:val="00053225"/>
    <w:rsid w:val="00053646"/>
    <w:rsid w:val="000537F1"/>
    <w:rsid w:val="00054F47"/>
    <w:rsid w:val="000556D3"/>
    <w:rsid w:val="000568FD"/>
    <w:rsid w:val="00057433"/>
    <w:rsid w:val="00057CB2"/>
    <w:rsid w:val="0006034C"/>
    <w:rsid w:val="000619E3"/>
    <w:rsid w:val="00061C31"/>
    <w:rsid w:val="00061E4C"/>
    <w:rsid w:val="000622DA"/>
    <w:rsid w:val="00062426"/>
    <w:rsid w:val="00062976"/>
    <w:rsid w:val="00062FFD"/>
    <w:rsid w:val="00063085"/>
    <w:rsid w:val="000630A0"/>
    <w:rsid w:val="000630FE"/>
    <w:rsid w:val="00063241"/>
    <w:rsid w:val="0006431D"/>
    <w:rsid w:val="00064969"/>
    <w:rsid w:val="00064A81"/>
    <w:rsid w:val="00065DC3"/>
    <w:rsid w:val="0006731F"/>
    <w:rsid w:val="000705B5"/>
    <w:rsid w:val="00070DDC"/>
    <w:rsid w:val="00070F10"/>
    <w:rsid w:val="00070F4C"/>
    <w:rsid w:val="00071275"/>
    <w:rsid w:val="00072213"/>
    <w:rsid w:val="00072358"/>
    <w:rsid w:val="00072468"/>
    <w:rsid w:val="00072478"/>
    <w:rsid w:val="00072D2F"/>
    <w:rsid w:val="00073C76"/>
    <w:rsid w:val="00073D35"/>
    <w:rsid w:val="00073DF2"/>
    <w:rsid w:val="00074189"/>
    <w:rsid w:val="00074209"/>
    <w:rsid w:val="0007486C"/>
    <w:rsid w:val="00074D4B"/>
    <w:rsid w:val="00075745"/>
    <w:rsid w:val="00075777"/>
    <w:rsid w:val="00075A11"/>
    <w:rsid w:val="00075C0A"/>
    <w:rsid w:val="0007680C"/>
    <w:rsid w:val="0007728A"/>
    <w:rsid w:val="0007742F"/>
    <w:rsid w:val="000803F6"/>
    <w:rsid w:val="0008131A"/>
    <w:rsid w:val="00081452"/>
    <w:rsid w:val="00081740"/>
    <w:rsid w:val="0008174C"/>
    <w:rsid w:val="00081BB7"/>
    <w:rsid w:val="0008253F"/>
    <w:rsid w:val="000827C8"/>
    <w:rsid w:val="000829BF"/>
    <w:rsid w:val="00082DD1"/>
    <w:rsid w:val="00082E98"/>
    <w:rsid w:val="00083072"/>
    <w:rsid w:val="00083111"/>
    <w:rsid w:val="0008358D"/>
    <w:rsid w:val="00084377"/>
    <w:rsid w:val="00084572"/>
    <w:rsid w:val="00084BEF"/>
    <w:rsid w:val="00084E4E"/>
    <w:rsid w:val="00085647"/>
    <w:rsid w:val="0008582E"/>
    <w:rsid w:val="00086B65"/>
    <w:rsid w:val="00086FBA"/>
    <w:rsid w:val="00087E1B"/>
    <w:rsid w:val="00090211"/>
    <w:rsid w:val="00090D12"/>
    <w:rsid w:val="00090DB0"/>
    <w:rsid w:val="00090EB3"/>
    <w:rsid w:val="00092139"/>
    <w:rsid w:val="000936A5"/>
    <w:rsid w:val="00094739"/>
    <w:rsid w:val="000949C4"/>
    <w:rsid w:val="00094CFB"/>
    <w:rsid w:val="0009507A"/>
    <w:rsid w:val="000955EE"/>
    <w:rsid w:val="00095789"/>
    <w:rsid w:val="00095E3E"/>
    <w:rsid w:val="00096346"/>
    <w:rsid w:val="00096560"/>
    <w:rsid w:val="000965D0"/>
    <w:rsid w:val="000965DE"/>
    <w:rsid w:val="00096E4E"/>
    <w:rsid w:val="00096E64"/>
    <w:rsid w:val="00097AA5"/>
    <w:rsid w:val="00097B38"/>
    <w:rsid w:val="00097FF7"/>
    <w:rsid w:val="000A0088"/>
    <w:rsid w:val="000A00D6"/>
    <w:rsid w:val="000A0D74"/>
    <w:rsid w:val="000A1903"/>
    <w:rsid w:val="000A2D95"/>
    <w:rsid w:val="000A2DE1"/>
    <w:rsid w:val="000A311E"/>
    <w:rsid w:val="000A36C1"/>
    <w:rsid w:val="000A381C"/>
    <w:rsid w:val="000A3B94"/>
    <w:rsid w:val="000A3DE1"/>
    <w:rsid w:val="000A3FD7"/>
    <w:rsid w:val="000A6C2B"/>
    <w:rsid w:val="000A6DD9"/>
    <w:rsid w:val="000A7518"/>
    <w:rsid w:val="000A77CA"/>
    <w:rsid w:val="000A78A1"/>
    <w:rsid w:val="000A7EBC"/>
    <w:rsid w:val="000B006C"/>
    <w:rsid w:val="000B109F"/>
    <w:rsid w:val="000B13A4"/>
    <w:rsid w:val="000B38D1"/>
    <w:rsid w:val="000B3C64"/>
    <w:rsid w:val="000B435A"/>
    <w:rsid w:val="000B4738"/>
    <w:rsid w:val="000B523C"/>
    <w:rsid w:val="000B5F20"/>
    <w:rsid w:val="000B62AA"/>
    <w:rsid w:val="000B68F6"/>
    <w:rsid w:val="000B6DDF"/>
    <w:rsid w:val="000B7D07"/>
    <w:rsid w:val="000C0431"/>
    <w:rsid w:val="000C0841"/>
    <w:rsid w:val="000C0900"/>
    <w:rsid w:val="000C0BD3"/>
    <w:rsid w:val="000C10D6"/>
    <w:rsid w:val="000C14ED"/>
    <w:rsid w:val="000C19BE"/>
    <w:rsid w:val="000C1E46"/>
    <w:rsid w:val="000C2366"/>
    <w:rsid w:val="000C2563"/>
    <w:rsid w:val="000C2BA5"/>
    <w:rsid w:val="000C3055"/>
    <w:rsid w:val="000C312B"/>
    <w:rsid w:val="000C33C4"/>
    <w:rsid w:val="000C3C20"/>
    <w:rsid w:val="000C3E42"/>
    <w:rsid w:val="000C44CF"/>
    <w:rsid w:val="000C48E5"/>
    <w:rsid w:val="000C5116"/>
    <w:rsid w:val="000C66D8"/>
    <w:rsid w:val="000C6897"/>
    <w:rsid w:val="000C6940"/>
    <w:rsid w:val="000C6EF2"/>
    <w:rsid w:val="000C6FF6"/>
    <w:rsid w:val="000C7103"/>
    <w:rsid w:val="000C72DC"/>
    <w:rsid w:val="000C741F"/>
    <w:rsid w:val="000C799D"/>
    <w:rsid w:val="000C7EEE"/>
    <w:rsid w:val="000D0938"/>
    <w:rsid w:val="000D2802"/>
    <w:rsid w:val="000D30E4"/>
    <w:rsid w:val="000D3B5C"/>
    <w:rsid w:val="000D4D2E"/>
    <w:rsid w:val="000D565A"/>
    <w:rsid w:val="000D572D"/>
    <w:rsid w:val="000D581B"/>
    <w:rsid w:val="000D6870"/>
    <w:rsid w:val="000D7207"/>
    <w:rsid w:val="000D7E07"/>
    <w:rsid w:val="000E00A3"/>
    <w:rsid w:val="000E09C3"/>
    <w:rsid w:val="000E0D20"/>
    <w:rsid w:val="000E12D3"/>
    <w:rsid w:val="000E1B23"/>
    <w:rsid w:val="000E1C3F"/>
    <w:rsid w:val="000E232D"/>
    <w:rsid w:val="000E28B8"/>
    <w:rsid w:val="000E2FAD"/>
    <w:rsid w:val="000E3517"/>
    <w:rsid w:val="000E3DEB"/>
    <w:rsid w:val="000E3EC1"/>
    <w:rsid w:val="000E406B"/>
    <w:rsid w:val="000E43B4"/>
    <w:rsid w:val="000E5096"/>
    <w:rsid w:val="000E5496"/>
    <w:rsid w:val="000E585B"/>
    <w:rsid w:val="000E58C4"/>
    <w:rsid w:val="000E5C16"/>
    <w:rsid w:val="000E5FA9"/>
    <w:rsid w:val="000E65FA"/>
    <w:rsid w:val="000E6F66"/>
    <w:rsid w:val="000E71AC"/>
    <w:rsid w:val="000F0CF3"/>
    <w:rsid w:val="000F124A"/>
    <w:rsid w:val="000F1998"/>
    <w:rsid w:val="000F224F"/>
    <w:rsid w:val="000F4243"/>
    <w:rsid w:val="000F4AD9"/>
    <w:rsid w:val="000F5388"/>
    <w:rsid w:val="000F58AE"/>
    <w:rsid w:val="000F6EDA"/>
    <w:rsid w:val="000F730E"/>
    <w:rsid w:val="00100506"/>
    <w:rsid w:val="00100EA9"/>
    <w:rsid w:val="001011EA"/>
    <w:rsid w:val="001014BA"/>
    <w:rsid w:val="0010208C"/>
    <w:rsid w:val="00102408"/>
    <w:rsid w:val="001024E7"/>
    <w:rsid w:val="001025E8"/>
    <w:rsid w:val="00102A18"/>
    <w:rsid w:val="00103564"/>
    <w:rsid w:val="00103960"/>
    <w:rsid w:val="00103B24"/>
    <w:rsid w:val="00104B61"/>
    <w:rsid w:val="001055B0"/>
    <w:rsid w:val="00105AFC"/>
    <w:rsid w:val="001071BD"/>
    <w:rsid w:val="00107769"/>
    <w:rsid w:val="00107789"/>
    <w:rsid w:val="0010783F"/>
    <w:rsid w:val="00110C50"/>
    <w:rsid w:val="00111A9A"/>
    <w:rsid w:val="001123AF"/>
    <w:rsid w:val="0011259B"/>
    <w:rsid w:val="00113B07"/>
    <w:rsid w:val="00113B4E"/>
    <w:rsid w:val="00114034"/>
    <w:rsid w:val="00114177"/>
    <w:rsid w:val="00114224"/>
    <w:rsid w:val="00114561"/>
    <w:rsid w:val="00114ACC"/>
    <w:rsid w:val="00115DE0"/>
    <w:rsid w:val="00116A3C"/>
    <w:rsid w:val="00116AED"/>
    <w:rsid w:val="001171DF"/>
    <w:rsid w:val="0011788C"/>
    <w:rsid w:val="00117FFD"/>
    <w:rsid w:val="00120104"/>
    <w:rsid w:val="0012020E"/>
    <w:rsid w:val="00120BA7"/>
    <w:rsid w:val="00121040"/>
    <w:rsid w:val="001216D8"/>
    <w:rsid w:val="00122342"/>
    <w:rsid w:val="00122358"/>
    <w:rsid w:val="00122C70"/>
    <w:rsid w:val="00122EA7"/>
    <w:rsid w:val="001231D9"/>
    <w:rsid w:val="00123DA1"/>
    <w:rsid w:val="001240E1"/>
    <w:rsid w:val="001242D5"/>
    <w:rsid w:val="001249AA"/>
    <w:rsid w:val="00124E24"/>
    <w:rsid w:val="001265B7"/>
    <w:rsid w:val="00126977"/>
    <w:rsid w:val="00126B73"/>
    <w:rsid w:val="001272A1"/>
    <w:rsid w:val="001272F3"/>
    <w:rsid w:val="001274B7"/>
    <w:rsid w:val="00127580"/>
    <w:rsid w:val="001277B7"/>
    <w:rsid w:val="00130060"/>
    <w:rsid w:val="00130DFD"/>
    <w:rsid w:val="00131CCD"/>
    <w:rsid w:val="00132397"/>
    <w:rsid w:val="001332D2"/>
    <w:rsid w:val="00133EBD"/>
    <w:rsid w:val="00134145"/>
    <w:rsid w:val="00134CAA"/>
    <w:rsid w:val="00135446"/>
    <w:rsid w:val="00136BC7"/>
    <w:rsid w:val="0013746B"/>
    <w:rsid w:val="001377B0"/>
    <w:rsid w:val="00137E8C"/>
    <w:rsid w:val="00140229"/>
    <w:rsid w:val="001403F3"/>
    <w:rsid w:val="00140993"/>
    <w:rsid w:val="00140CDB"/>
    <w:rsid w:val="00141726"/>
    <w:rsid w:val="001417BD"/>
    <w:rsid w:val="00141CC7"/>
    <w:rsid w:val="00142207"/>
    <w:rsid w:val="00142AEE"/>
    <w:rsid w:val="00142DC6"/>
    <w:rsid w:val="00142EA1"/>
    <w:rsid w:val="001436CA"/>
    <w:rsid w:val="001439F7"/>
    <w:rsid w:val="00143AB0"/>
    <w:rsid w:val="001440E6"/>
    <w:rsid w:val="00144AD1"/>
    <w:rsid w:val="00144D65"/>
    <w:rsid w:val="00145128"/>
    <w:rsid w:val="001454B9"/>
    <w:rsid w:val="00145DF7"/>
    <w:rsid w:val="0014627D"/>
    <w:rsid w:val="001463B4"/>
    <w:rsid w:val="00146A92"/>
    <w:rsid w:val="00146E7E"/>
    <w:rsid w:val="00147D14"/>
    <w:rsid w:val="00147FBA"/>
    <w:rsid w:val="0015006C"/>
    <w:rsid w:val="00150502"/>
    <w:rsid w:val="0015098F"/>
    <w:rsid w:val="00151AF3"/>
    <w:rsid w:val="00153993"/>
    <w:rsid w:val="00153A81"/>
    <w:rsid w:val="00153C3B"/>
    <w:rsid w:val="00154050"/>
    <w:rsid w:val="0015421C"/>
    <w:rsid w:val="00154B5C"/>
    <w:rsid w:val="00154D2F"/>
    <w:rsid w:val="00154F14"/>
    <w:rsid w:val="00155410"/>
    <w:rsid w:val="00155506"/>
    <w:rsid w:val="00155B75"/>
    <w:rsid w:val="00155EB3"/>
    <w:rsid w:val="001562F1"/>
    <w:rsid w:val="00156D53"/>
    <w:rsid w:val="00156EE2"/>
    <w:rsid w:val="001571E5"/>
    <w:rsid w:val="00157545"/>
    <w:rsid w:val="0015754E"/>
    <w:rsid w:val="00157970"/>
    <w:rsid w:val="00157C5B"/>
    <w:rsid w:val="00160499"/>
    <w:rsid w:val="001604F7"/>
    <w:rsid w:val="0016066F"/>
    <w:rsid w:val="00160CE6"/>
    <w:rsid w:val="00161F5C"/>
    <w:rsid w:val="001628A2"/>
    <w:rsid w:val="001628E1"/>
    <w:rsid w:val="00162AFF"/>
    <w:rsid w:val="00163471"/>
    <w:rsid w:val="00163539"/>
    <w:rsid w:val="00163682"/>
    <w:rsid w:val="001636FF"/>
    <w:rsid w:val="00164442"/>
    <w:rsid w:val="001644FD"/>
    <w:rsid w:val="00164DE5"/>
    <w:rsid w:val="00165881"/>
    <w:rsid w:val="00165C53"/>
    <w:rsid w:val="00166224"/>
    <w:rsid w:val="00167130"/>
    <w:rsid w:val="00167245"/>
    <w:rsid w:val="001674D4"/>
    <w:rsid w:val="0017063D"/>
    <w:rsid w:val="0017158C"/>
    <w:rsid w:val="001716A8"/>
    <w:rsid w:val="0017214D"/>
    <w:rsid w:val="001723E4"/>
    <w:rsid w:val="00172858"/>
    <w:rsid w:val="00172C87"/>
    <w:rsid w:val="00172DAC"/>
    <w:rsid w:val="00173203"/>
    <w:rsid w:val="00174081"/>
    <w:rsid w:val="001740E3"/>
    <w:rsid w:val="001748C8"/>
    <w:rsid w:val="00174C56"/>
    <w:rsid w:val="0017502F"/>
    <w:rsid w:val="0017542F"/>
    <w:rsid w:val="001756D2"/>
    <w:rsid w:val="00175B43"/>
    <w:rsid w:val="00175CAE"/>
    <w:rsid w:val="00175F27"/>
    <w:rsid w:val="00176ECE"/>
    <w:rsid w:val="00177002"/>
    <w:rsid w:val="001771CE"/>
    <w:rsid w:val="00177830"/>
    <w:rsid w:val="00177D8E"/>
    <w:rsid w:val="001804C5"/>
    <w:rsid w:val="00180B8A"/>
    <w:rsid w:val="00180F3A"/>
    <w:rsid w:val="00180F7A"/>
    <w:rsid w:val="00181604"/>
    <w:rsid w:val="00181CBB"/>
    <w:rsid w:val="00182367"/>
    <w:rsid w:val="00182455"/>
    <w:rsid w:val="00183172"/>
    <w:rsid w:val="00183579"/>
    <w:rsid w:val="0018363D"/>
    <w:rsid w:val="00183849"/>
    <w:rsid w:val="00183927"/>
    <w:rsid w:val="00184312"/>
    <w:rsid w:val="001849F1"/>
    <w:rsid w:val="00185185"/>
    <w:rsid w:val="0018540C"/>
    <w:rsid w:val="0018560E"/>
    <w:rsid w:val="00185624"/>
    <w:rsid w:val="00185DEC"/>
    <w:rsid w:val="00186303"/>
    <w:rsid w:val="00186472"/>
    <w:rsid w:val="00187115"/>
    <w:rsid w:val="00187C6D"/>
    <w:rsid w:val="00187ED8"/>
    <w:rsid w:val="00190ACC"/>
    <w:rsid w:val="00191CCB"/>
    <w:rsid w:val="001927E3"/>
    <w:rsid w:val="001928E5"/>
    <w:rsid w:val="00192C1A"/>
    <w:rsid w:val="00193951"/>
    <w:rsid w:val="00193C14"/>
    <w:rsid w:val="00193C2A"/>
    <w:rsid w:val="00195B5C"/>
    <w:rsid w:val="00195F91"/>
    <w:rsid w:val="001965B2"/>
    <w:rsid w:val="0019661A"/>
    <w:rsid w:val="0019670D"/>
    <w:rsid w:val="00197349"/>
    <w:rsid w:val="001975C5"/>
    <w:rsid w:val="001975E2"/>
    <w:rsid w:val="001A15BB"/>
    <w:rsid w:val="001A1697"/>
    <w:rsid w:val="001A2113"/>
    <w:rsid w:val="001A3213"/>
    <w:rsid w:val="001A3A21"/>
    <w:rsid w:val="001A3F8F"/>
    <w:rsid w:val="001A40A4"/>
    <w:rsid w:val="001A450B"/>
    <w:rsid w:val="001A4751"/>
    <w:rsid w:val="001A5282"/>
    <w:rsid w:val="001A55A9"/>
    <w:rsid w:val="001A5EF6"/>
    <w:rsid w:val="001A6886"/>
    <w:rsid w:val="001A6E97"/>
    <w:rsid w:val="001A78F2"/>
    <w:rsid w:val="001A7A7F"/>
    <w:rsid w:val="001B0050"/>
    <w:rsid w:val="001B0AA4"/>
    <w:rsid w:val="001B1563"/>
    <w:rsid w:val="001B28FB"/>
    <w:rsid w:val="001B29B0"/>
    <w:rsid w:val="001B32F0"/>
    <w:rsid w:val="001B35DF"/>
    <w:rsid w:val="001B3DC3"/>
    <w:rsid w:val="001B435E"/>
    <w:rsid w:val="001B44A6"/>
    <w:rsid w:val="001B5099"/>
    <w:rsid w:val="001B5142"/>
    <w:rsid w:val="001B597E"/>
    <w:rsid w:val="001B6C41"/>
    <w:rsid w:val="001B7ABE"/>
    <w:rsid w:val="001B7E79"/>
    <w:rsid w:val="001C0F90"/>
    <w:rsid w:val="001C2A97"/>
    <w:rsid w:val="001C2EA0"/>
    <w:rsid w:val="001C5590"/>
    <w:rsid w:val="001C630F"/>
    <w:rsid w:val="001C679B"/>
    <w:rsid w:val="001C6A72"/>
    <w:rsid w:val="001C6EBE"/>
    <w:rsid w:val="001C7CD9"/>
    <w:rsid w:val="001D01C7"/>
    <w:rsid w:val="001D0480"/>
    <w:rsid w:val="001D0CFD"/>
    <w:rsid w:val="001D1F3A"/>
    <w:rsid w:val="001D246F"/>
    <w:rsid w:val="001D2665"/>
    <w:rsid w:val="001D2C15"/>
    <w:rsid w:val="001D2CE8"/>
    <w:rsid w:val="001D3EF4"/>
    <w:rsid w:val="001D5A17"/>
    <w:rsid w:val="001D6302"/>
    <w:rsid w:val="001D63A5"/>
    <w:rsid w:val="001D667F"/>
    <w:rsid w:val="001D6BFA"/>
    <w:rsid w:val="001D712A"/>
    <w:rsid w:val="001D735A"/>
    <w:rsid w:val="001D747B"/>
    <w:rsid w:val="001D7E1E"/>
    <w:rsid w:val="001D7F2F"/>
    <w:rsid w:val="001E08F3"/>
    <w:rsid w:val="001E0E9B"/>
    <w:rsid w:val="001E19ED"/>
    <w:rsid w:val="001E1C22"/>
    <w:rsid w:val="001E2DC9"/>
    <w:rsid w:val="001E3702"/>
    <w:rsid w:val="001E4843"/>
    <w:rsid w:val="001E6288"/>
    <w:rsid w:val="001E6E5B"/>
    <w:rsid w:val="001F026B"/>
    <w:rsid w:val="001F04F1"/>
    <w:rsid w:val="001F0954"/>
    <w:rsid w:val="001F0CF7"/>
    <w:rsid w:val="001F1721"/>
    <w:rsid w:val="001F2F27"/>
    <w:rsid w:val="001F31E9"/>
    <w:rsid w:val="001F36F7"/>
    <w:rsid w:val="001F3BC0"/>
    <w:rsid w:val="001F4158"/>
    <w:rsid w:val="001F4249"/>
    <w:rsid w:val="001F4CE1"/>
    <w:rsid w:val="001F57CC"/>
    <w:rsid w:val="001F752D"/>
    <w:rsid w:val="001F7C48"/>
    <w:rsid w:val="002004C0"/>
    <w:rsid w:val="0020160E"/>
    <w:rsid w:val="00201D40"/>
    <w:rsid w:val="00202733"/>
    <w:rsid w:val="002027D0"/>
    <w:rsid w:val="00202A2B"/>
    <w:rsid w:val="00202BB3"/>
    <w:rsid w:val="00203434"/>
    <w:rsid w:val="002037FB"/>
    <w:rsid w:val="00204516"/>
    <w:rsid w:val="002048CD"/>
    <w:rsid w:val="002056DB"/>
    <w:rsid w:val="002059E2"/>
    <w:rsid w:val="00205C7F"/>
    <w:rsid w:val="002066D1"/>
    <w:rsid w:val="00206914"/>
    <w:rsid w:val="00207EDB"/>
    <w:rsid w:val="002103AD"/>
    <w:rsid w:val="0021067B"/>
    <w:rsid w:val="00211836"/>
    <w:rsid w:val="00211A70"/>
    <w:rsid w:val="0021348A"/>
    <w:rsid w:val="002138E5"/>
    <w:rsid w:val="0021431B"/>
    <w:rsid w:val="00214CCF"/>
    <w:rsid w:val="00214DA8"/>
    <w:rsid w:val="002156F1"/>
    <w:rsid w:val="00216AB5"/>
    <w:rsid w:val="0021710B"/>
    <w:rsid w:val="00217AD7"/>
    <w:rsid w:val="002208AC"/>
    <w:rsid w:val="002209BE"/>
    <w:rsid w:val="00220BAA"/>
    <w:rsid w:val="00221719"/>
    <w:rsid w:val="00222AD0"/>
    <w:rsid w:val="00222CD2"/>
    <w:rsid w:val="00223196"/>
    <w:rsid w:val="0022404B"/>
    <w:rsid w:val="00225AD9"/>
    <w:rsid w:val="00226626"/>
    <w:rsid w:val="00226B11"/>
    <w:rsid w:val="00227C9C"/>
    <w:rsid w:val="0023017F"/>
    <w:rsid w:val="00230649"/>
    <w:rsid w:val="00230BC3"/>
    <w:rsid w:val="00230D33"/>
    <w:rsid w:val="0023143C"/>
    <w:rsid w:val="00231B80"/>
    <w:rsid w:val="00231BFD"/>
    <w:rsid w:val="00231E89"/>
    <w:rsid w:val="00232986"/>
    <w:rsid w:val="0023332E"/>
    <w:rsid w:val="0023363C"/>
    <w:rsid w:val="00233899"/>
    <w:rsid w:val="00233962"/>
    <w:rsid w:val="002342CC"/>
    <w:rsid w:val="0023434E"/>
    <w:rsid w:val="0023486C"/>
    <w:rsid w:val="0023680D"/>
    <w:rsid w:val="002370F0"/>
    <w:rsid w:val="00237627"/>
    <w:rsid w:val="00237A7A"/>
    <w:rsid w:val="00240159"/>
    <w:rsid w:val="002409D0"/>
    <w:rsid w:val="00240E80"/>
    <w:rsid w:val="00240EFC"/>
    <w:rsid w:val="00240FAF"/>
    <w:rsid w:val="002411C6"/>
    <w:rsid w:val="002415F8"/>
    <w:rsid w:val="0024186A"/>
    <w:rsid w:val="00241A02"/>
    <w:rsid w:val="00241C07"/>
    <w:rsid w:val="00242D1D"/>
    <w:rsid w:val="00242D3D"/>
    <w:rsid w:val="0024324D"/>
    <w:rsid w:val="00243804"/>
    <w:rsid w:val="00243F66"/>
    <w:rsid w:val="0024423C"/>
    <w:rsid w:val="00244B7F"/>
    <w:rsid w:val="00244F48"/>
    <w:rsid w:val="002456D2"/>
    <w:rsid w:val="00245A1E"/>
    <w:rsid w:val="00245A1F"/>
    <w:rsid w:val="002460A7"/>
    <w:rsid w:val="002463F8"/>
    <w:rsid w:val="0024664C"/>
    <w:rsid w:val="002466DD"/>
    <w:rsid w:val="00246F10"/>
    <w:rsid w:val="00246FE9"/>
    <w:rsid w:val="0024717E"/>
    <w:rsid w:val="002479D1"/>
    <w:rsid w:val="002502E6"/>
    <w:rsid w:val="0025162B"/>
    <w:rsid w:val="002516B5"/>
    <w:rsid w:val="00251A43"/>
    <w:rsid w:val="00251E76"/>
    <w:rsid w:val="00252C4B"/>
    <w:rsid w:val="0025302A"/>
    <w:rsid w:val="002535D4"/>
    <w:rsid w:val="002536A0"/>
    <w:rsid w:val="00253E45"/>
    <w:rsid w:val="002541E8"/>
    <w:rsid w:val="00254E62"/>
    <w:rsid w:val="00254F92"/>
    <w:rsid w:val="00255909"/>
    <w:rsid w:val="00255A08"/>
    <w:rsid w:val="00256765"/>
    <w:rsid w:val="00256AB8"/>
    <w:rsid w:val="00256FDF"/>
    <w:rsid w:val="00260556"/>
    <w:rsid w:val="002611E0"/>
    <w:rsid w:val="002611E3"/>
    <w:rsid w:val="00261728"/>
    <w:rsid w:val="0026193F"/>
    <w:rsid w:val="002620D3"/>
    <w:rsid w:val="002624E6"/>
    <w:rsid w:val="002628D9"/>
    <w:rsid w:val="00262E7A"/>
    <w:rsid w:val="00262FD5"/>
    <w:rsid w:val="002632FA"/>
    <w:rsid w:val="00263802"/>
    <w:rsid w:val="00263859"/>
    <w:rsid w:val="00263F0B"/>
    <w:rsid w:val="002642AF"/>
    <w:rsid w:val="00264354"/>
    <w:rsid w:val="00265322"/>
    <w:rsid w:val="00265356"/>
    <w:rsid w:val="00265B66"/>
    <w:rsid w:val="002669EB"/>
    <w:rsid w:val="00267653"/>
    <w:rsid w:val="0026766B"/>
    <w:rsid w:val="00267EF0"/>
    <w:rsid w:val="00270394"/>
    <w:rsid w:val="00271E80"/>
    <w:rsid w:val="002721E4"/>
    <w:rsid w:val="00272A76"/>
    <w:rsid w:val="00272FB1"/>
    <w:rsid w:val="002732A9"/>
    <w:rsid w:val="00273574"/>
    <w:rsid w:val="00273673"/>
    <w:rsid w:val="00273723"/>
    <w:rsid w:val="002740CE"/>
    <w:rsid w:val="0027482C"/>
    <w:rsid w:val="002751AE"/>
    <w:rsid w:val="002751EA"/>
    <w:rsid w:val="00275653"/>
    <w:rsid w:val="00275A6E"/>
    <w:rsid w:val="00275AE9"/>
    <w:rsid w:val="0027610F"/>
    <w:rsid w:val="00276ACD"/>
    <w:rsid w:val="002771D2"/>
    <w:rsid w:val="00277F1D"/>
    <w:rsid w:val="002809F0"/>
    <w:rsid w:val="0028102B"/>
    <w:rsid w:val="002823FD"/>
    <w:rsid w:val="002843C3"/>
    <w:rsid w:val="0028597A"/>
    <w:rsid w:val="00285CB6"/>
    <w:rsid w:val="00285D0F"/>
    <w:rsid w:val="00286842"/>
    <w:rsid w:val="00286A31"/>
    <w:rsid w:val="0028769F"/>
    <w:rsid w:val="00291029"/>
    <w:rsid w:val="002912E7"/>
    <w:rsid w:val="00291675"/>
    <w:rsid w:val="0029183F"/>
    <w:rsid w:val="00291A9A"/>
    <w:rsid w:val="00291EA9"/>
    <w:rsid w:val="0029263B"/>
    <w:rsid w:val="00292A78"/>
    <w:rsid w:val="0029365D"/>
    <w:rsid w:val="00293AFC"/>
    <w:rsid w:val="002944BE"/>
    <w:rsid w:val="0029532F"/>
    <w:rsid w:val="00295A21"/>
    <w:rsid w:val="00296155"/>
    <w:rsid w:val="00296B26"/>
    <w:rsid w:val="00296D5F"/>
    <w:rsid w:val="00297F84"/>
    <w:rsid w:val="002A068C"/>
    <w:rsid w:val="002A1335"/>
    <w:rsid w:val="002A16B1"/>
    <w:rsid w:val="002A23D1"/>
    <w:rsid w:val="002A36B5"/>
    <w:rsid w:val="002A3832"/>
    <w:rsid w:val="002A3E02"/>
    <w:rsid w:val="002A481B"/>
    <w:rsid w:val="002A5046"/>
    <w:rsid w:val="002A5705"/>
    <w:rsid w:val="002A5824"/>
    <w:rsid w:val="002A6237"/>
    <w:rsid w:val="002A629A"/>
    <w:rsid w:val="002A6859"/>
    <w:rsid w:val="002A6BCB"/>
    <w:rsid w:val="002A779A"/>
    <w:rsid w:val="002A7E95"/>
    <w:rsid w:val="002B0444"/>
    <w:rsid w:val="002B0615"/>
    <w:rsid w:val="002B061D"/>
    <w:rsid w:val="002B098B"/>
    <w:rsid w:val="002B1144"/>
    <w:rsid w:val="002B262F"/>
    <w:rsid w:val="002B2E2B"/>
    <w:rsid w:val="002B2FCB"/>
    <w:rsid w:val="002B30BA"/>
    <w:rsid w:val="002B3123"/>
    <w:rsid w:val="002B36BF"/>
    <w:rsid w:val="002B4466"/>
    <w:rsid w:val="002B4A25"/>
    <w:rsid w:val="002B4F44"/>
    <w:rsid w:val="002B5185"/>
    <w:rsid w:val="002B535F"/>
    <w:rsid w:val="002B5365"/>
    <w:rsid w:val="002B57D0"/>
    <w:rsid w:val="002B5EB9"/>
    <w:rsid w:val="002B622E"/>
    <w:rsid w:val="002B6826"/>
    <w:rsid w:val="002B7137"/>
    <w:rsid w:val="002B7366"/>
    <w:rsid w:val="002B7E0D"/>
    <w:rsid w:val="002C013F"/>
    <w:rsid w:val="002C0A13"/>
    <w:rsid w:val="002C0BE3"/>
    <w:rsid w:val="002C18BA"/>
    <w:rsid w:val="002C20A6"/>
    <w:rsid w:val="002C21B7"/>
    <w:rsid w:val="002C2C41"/>
    <w:rsid w:val="002C38DF"/>
    <w:rsid w:val="002C45FE"/>
    <w:rsid w:val="002C4C91"/>
    <w:rsid w:val="002C516B"/>
    <w:rsid w:val="002C54A5"/>
    <w:rsid w:val="002C54CA"/>
    <w:rsid w:val="002C5522"/>
    <w:rsid w:val="002C5DE5"/>
    <w:rsid w:val="002C6F00"/>
    <w:rsid w:val="002C77B4"/>
    <w:rsid w:val="002C7A10"/>
    <w:rsid w:val="002C7B9C"/>
    <w:rsid w:val="002D1434"/>
    <w:rsid w:val="002D1DCD"/>
    <w:rsid w:val="002D1E49"/>
    <w:rsid w:val="002D2385"/>
    <w:rsid w:val="002D299C"/>
    <w:rsid w:val="002D3A4E"/>
    <w:rsid w:val="002D3C52"/>
    <w:rsid w:val="002D4321"/>
    <w:rsid w:val="002D6D27"/>
    <w:rsid w:val="002D788A"/>
    <w:rsid w:val="002D7E29"/>
    <w:rsid w:val="002D7EB4"/>
    <w:rsid w:val="002E0591"/>
    <w:rsid w:val="002E0EB4"/>
    <w:rsid w:val="002E154C"/>
    <w:rsid w:val="002E209C"/>
    <w:rsid w:val="002E2498"/>
    <w:rsid w:val="002E2924"/>
    <w:rsid w:val="002E3207"/>
    <w:rsid w:val="002E388C"/>
    <w:rsid w:val="002E3A94"/>
    <w:rsid w:val="002E3B3C"/>
    <w:rsid w:val="002E470F"/>
    <w:rsid w:val="002E474B"/>
    <w:rsid w:val="002E48D7"/>
    <w:rsid w:val="002E5855"/>
    <w:rsid w:val="002E5CD6"/>
    <w:rsid w:val="002E5DAC"/>
    <w:rsid w:val="002E5ED3"/>
    <w:rsid w:val="002E7398"/>
    <w:rsid w:val="002E7CC4"/>
    <w:rsid w:val="002F085D"/>
    <w:rsid w:val="002F0B7F"/>
    <w:rsid w:val="002F0D7E"/>
    <w:rsid w:val="002F0FE1"/>
    <w:rsid w:val="002F4505"/>
    <w:rsid w:val="002F4867"/>
    <w:rsid w:val="002F4F0D"/>
    <w:rsid w:val="002F5170"/>
    <w:rsid w:val="002F52D1"/>
    <w:rsid w:val="002F5AB0"/>
    <w:rsid w:val="002F5C3F"/>
    <w:rsid w:val="002F66EC"/>
    <w:rsid w:val="002F6B37"/>
    <w:rsid w:val="002F6F55"/>
    <w:rsid w:val="002F6FA5"/>
    <w:rsid w:val="002F7527"/>
    <w:rsid w:val="002F77AC"/>
    <w:rsid w:val="002F7B26"/>
    <w:rsid w:val="002F7E85"/>
    <w:rsid w:val="00300C71"/>
    <w:rsid w:val="003014F0"/>
    <w:rsid w:val="0030157E"/>
    <w:rsid w:val="003015B8"/>
    <w:rsid w:val="003018F8"/>
    <w:rsid w:val="003022BA"/>
    <w:rsid w:val="003029B3"/>
    <w:rsid w:val="00303ECE"/>
    <w:rsid w:val="0030471E"/>
    <w:rsid w:val="00304B18"/>
    <w:rsid w:val="00304E05"/>
    <w:rsid w:val="003055FB"/>
    <w:rsid w:val="00305869"/>
    <w:rsid w:val="00305CA4"/>
    <w:rsid w:val="00306885"/>
    <w:rsid w:val="0030697F"/>
    <w:rsid w:val="00306BCA"/>
    <w:rsid w:val="00310088"/>
    <w:rsid w:val="003109B2"/>
    <w:rsid w:val="0031187B"/>
    <w:rsid w:val="003118B2"/>
    <w:rsid w:val="0031262D"/>
    <w:rsid w:val="00312BF1"/>
    <w:rsid w:val="00312C51"/>
    <w:rsid w:val="00312CB1"/>
    <w:rsid w:val="00313229"/>
    <w:rsid w:val="00313359"/>
    <w:rsid w:val="00313C3E"/>
    <w:rsid w:val="00313C84"/>
    <w:rsid w:val="00314AFF"/>
    <w:rsid w:val="00317E65"/>
    <w:rsid w:val="0032050C"/>
    <w:rsid w:val="00320E85"/>
    <w:rsid w:val="003213E9"/>
    <w:rsid w:val="0032167D"/>
    <w:rsid w:val="00321DB9"/>
    <w:rsid w:val="003220C6"/>
    <w:rsid w:val="00322231"/>
    <w:rsid w:val="003233D4"/>
    <w:rsid w:val="0032342E"/>
    <w:rsid w:val="003241FE"/>
    <w:rsid w:val="00324453"/>
    <w:rsid w:val="0032472D"/>
    <w:rsid w:val="00324B4B"/>
    <w:rsid w:val="00324F5D"/>
    <w:rsid w:val="00325091"/>
    <w:rsid w:val="00325232"/>
    <w:rsid w:val="00325A4B"/>
    <w:rsid w:val="003263B9"/>
    <w:rsid w:val="00326D1A"/>
    <w:rsid w:val="0032745A"/>
    <w:rsid w:val="00327DEA"/>
    <w:rsid w:val="00327E39"/>
    <w:rsid w:val="00327F8C"/>
    <w:rsid w:val="0033002C"/>
    <w:rsid w:val="00330267"/>
    <w:rsid w:val="00331754"/>
    <w:rsid w:val="003319AF"/>
    <w:rsid w:val="00331CAE"/>
    <w:rsid w:val="0033204B"/>
    <w:rsid w:val="00332C9B"/>
    <w:rsid w:val="00333F16"/>
    <w:rsid w:val="00334425"/>
    <w:rsid w:val="00334D38"/>
    <w:rsid w:val="00334D45"/>
    <w:rsid w:val="00334FD2"/>
    <w:rsid w:val="00335BDD"/>
    <w:rsid w:val="00335E70"/>
    <w:rsid w:val="00336287"/>
    <w:rsid w:val="003369F4"/>
    <w:rsid w:val="00336EEC"/>
    <w:rsid w:val="00337035"/>
    <w:rsid w:val="00337458"/>
    <w:rsid w:val="00337B60"/>
    <w:rsid w:val="00337D70"/>
    <w:rsid w:val="00337EDD"/>
    <w:rsid w:val="00340343"/>
    <w:rsid w:val="00340BD2"/>
    <w:rsid w:val="003411A1"/>
    <w:rsid w:val="00341AC1"/>
    <w:rsid w:val="00341B35"/>
    <w:rsid w:val="003420F2"/>
    <w:rsid w:val="003422F7"/>
    <w:rsid w:val="003433A5"/>
    <w:rsid w:val="003434C8"/>
    <w:rsid w:val="003437E2"/>
    <w:rsid w:val="00343CDF"/>
    <w:rsid w:val="00344161"/>
    <w:rsid w:val="00344BEE"/>
    <w:rsid w:val="00345404"/>
    <w:rsid w:val="00345443"/>
    <w:rsid w:val="00345CDC"/>
    <w:rsid w:val="00345FA7"/>
    <w:rsid w:val="003468AD"/>
    <w:rsid w:val="00347BAB"/>
    <w:rsid w:val="00347C1B"/>
    <w:rsid w:val="00347EB1"/>
    <w:rsid w:val="00350DEC"/>
    <w:rsid w:val="00350FB9"/>
    <w:rsid w:val="00351CB9"/>
    <w:rsid w:val="00351DA3"/>
    <w:rsid w:val="00352216"/>
    <w:rsid w:val="00352817"/>
    <w:rsid w:val="0035368B"/>
    <w:rsid w:val="00353DCE"/>
    <w:rsid w:val="00353E4C"/>
    <w:rsid w:val="00354C9C"/>
    <w:rsid w:val="00355069"/>
    <w:rsid w:val="0035517D"/>
    <w:rsid w:val="00355F6E"/>
    <w:rsid w:val="003570F8"/>
    <w:rsid w:val="0035786A"/>
    <w:rsid w:val="00357877"/>
    <w:rsid w:val="00360382"/>
    <w:rsid w:val="00360D58"/>
    <w:rsid w:val="003615D6"/>
    <w:rsid w:val="003625E6"/>
    <w:rsid w:val="00362604"/>
    <w:rsid w:val="00362F93"/>
    <w:rsid w:val="00363822"/>
    <w:rsid w:val="00364A8B"/>
    <w:rsid w:val="00364D4E"/>
    <w:rsid w:val="00364EB6"/>
    <w:rsid w:val="00365109"/>
    <w:rsid w:val="00365513"/>
    <w:rsid w:val="003658F8"/>
    <w:rsid w:val="00365DE6"/>
    <w:rsid w:val="0036607B"/>
    <w:rsid w:val="00366134"/>
    <w:rsid w:val="00366C8F"/>
    <w:rsid w:val="00366EEC"/>
    <w:rsid w:val="00367257"/>
    <w:rsid w:val="00367435"/>
    <w:rsid w:val="003675D3"/>
    <w:rsid w:val="00367863"/>
    <w:rsid w:val="003679B5"/>
    <w:rsid w:val="00371E67"/>
    <w:rsid w:val="0037222B"/>
    <w:rsid w:val="00372CCE"/>
    <w:rsid w:val="00372E11"/>
    <w:rsid w:val="00374905"/>
    <w:rsid w:val="003758FA"/>
    <w:rsid w:val="003759E6"/>
    <w:rsid w:val="00375A53"/>
    <w:rsid w:val="00375CE9"/>
    <w:rsid w:val="00377126"/>
    <w:rsid w:val="003771DC"/>
    <w:rsid w:val="00377CF3"/>
    <w:rsid w:val="00377D50"/>
    <w:rsid w:val="00377D64"/>
    <w:rsid w:val="00380348"/>
    <w:rsid w:val="003804AA"/>
    <w:rsid w:val="00381803"/>
    <w:rsid w:val="003820E3"/>
    <w:rsid w:val="00382100"/>
    <w:rsid w:val="0038262D"/>
    <w:rsid w:val="003827ED"/>
    <w:rsid w:val="003829AD"/>
    <w:rsid w:val="00382BA3"/>
    <w:rsid w:val="00383D97"/>
    <w:rsid w:val="0038487E"/>
    <w:rsid w:val="00384A17"/>
    <w:rsid w:val="00385849"/>
    <w:rsid w:val="003879EE"/>
    <w:rsid w:val="00387B22"/>
    <w:rsid w:val="00387D08"/>
    <w:rsid w:val="003901AB"/>
    <w:rsid w:val="003909FA"/>
    <w:rsid w:val="00390A70"/>
    <w:rsid w:val="0039129E"/>
    <w:rsid w:val="00391D83"/>
    <w:rsid w:val="0039229C"/>
    <w:rsid w:val="00392C56"/>
    <w:rsid w:val="00392FCF"/>
    <w:rsid w:val="003953CF"/>
    <w:rsid w:val="0039568B"/>
    <w:rsid w:val="00395ACD"/>
    <w:rsid w:val="00396C77"/>
    <w:rsid w:val="003977AC"/>
    <w:rsid w:val="003977D1"/>
    <w:rsid w:val="00397A55"/>
    <w:rsid w:val="003A0709"/>
    <w:rsid w:val="003A0856"/>
    <w:rsid w:val="003A0B55"/>
    <w:rsid w:val="003A0F2F"/>
    <w:rsid w:val="003A0F75"/>
    <w:rsid w:val="003A109F"/>
    <w:rsid w:val="003A1C7F"/>
    <w:rsid w:val="003A1D96"/>
    <w:rsid w:val="003A21DB"/>
    <w:rsid w:val="003A233C"/>
    <w:rsid w:val="003A2DC2"/>
    <w:rsid w:val="003A3931"/>
    <w:rsid w:val="003A4686"/>
    <w:rsid w:val="003A4829"/>
    <w:rsid w:val="003A48D6"/>
    <w:rsid w:val="003A61DD"/>
    <w:rsid w:val="003A62F7"/>
    <w:rsid w:val="003A636D"/>
    <w:rsid w:val="003A6C28"/>
    <w:rsid w:val="003A6D97"/>
    <w:rsid w:val="003A7B78"/>
    <w:rsid w:val="003B02ED"/>
    <w:rsid w:val="003B07E7"/>
    <w:rsid w:val="003B0B59"/>
    <w:rsid w:val="003B4219"/>
    <w:rsid w:val="003B4700"/>
    <w:rsid w:val="003B472E"/>
    <w:rsid w:val="003B4F96"/>
    <w:rsid w:val="003B50ED"/>
    <w:rsid w:val="003B53A4"/>
    <w:rsid w:val="003B568B"/>
    <w:rsid w:val="003B5C96"/>
    <w:rsid w:val="003B5E1E"/>
    <w:rsid w:val="003B7238"/>
    <w:rsid w:val="003B77DC"/>
    <w:rsid w:val="003B7A02"/>
    <w:rsid w:val="003B7F54"/>
    <w:rsid w:val="003C1084"/>
    <w:rsid w:val="003C10F7"/>
    <w:rsid w:val="003C1AE0"/>
    <w:rsid w:val="003C2BD6"/>
    <w:rsid w:val="003C334C"/>
    <w:rsid w:val="003C34AA"/>
    <w:rsid w:val="003C354A"/>
    <w:rsid w:val="003C39FA"/>
    <w:rsid w:val="003C3ABA"/>
    <w:rsid w:val="003C4038"/>
    <w:rsid w:val="003C49FE"/>
    <w:rsid w:val="003C529D"/>
    <w:rsid w:val="003C5986"/>
    <w:rsid w:val="003C5A41"/>
    <w:rsid w:val="003C6295"/>
    <w:rsid w:val="003C629C"/>
    <w:rsid w:val="003D0093"/>
    <w:rsid w:val="003D081A"/>
    <w:rsid w:val="003D0D1F"/>
    <w:rsid w:val="003D225A"/>
    <w:rsid w:val="003D22BB"/>
    <w:rsid w:val="003D2698"/>
    <w:rsid w:val="003D26F0"/>
    <w:rsid w:val="003D3B36"/>
    <w:rsid w:val="003D4CFE"/>
    <w:rsid w:val="003D5E66"/>
    <w:rsid w:val="003D5FA5"/>
    <w:rsid w:val="003D7862"/>
    <w:rsid w:val="003D792C"/>
    <w:rsid w:val="003E01B0"/>
    <w:rsid w:val="003E16B4"/>
    <w:rsid w:val="003E180E"/>
    <w:rsid w:val="003E20F1"/>
    <w:rsid w:val="003E245D"/>
    <w:rsid w:val="003E2479"/>
    <w:rsid w:val="003E266D"/>
    <w:rsid w:val="003E2685"/>
    <w:rsid w:val="003E2ACA"/>
    <w:rsid w:val="003E2D0E"/>
    <w:rsid w:val="003E3341"/>
    <w:rsid w:val="003E33EC"/>
    <w:rsid w:val="003E4527"/>
    <w:rsid w:val="003E488F"/>
    <w:rsid w:val="003E4AF6"/>
    <w:rsid w:val="003E5342"/>
    <w:rsid w:val="003E55AB"/>
    <w:rsid w:val="003E585C"/>
    <w:rsid w:val="003E5BE8"/>
    <w:rsid w:val="003E64DC"/>
    <w:rsid w:val="003E65AE"/>
    <w:rsid w:val="003E677B"/>
    <w:rsid w:val="003E74FE"/>
    <w:rsid w:val="003E77BC"/>
    <w:rsid w:val="003E7834"/>
    <w:rsid w:val="003F1DFE"/>
    <w:rsid w:val="003F26BE"/>
    <w:rsid w:val="003F3F04"/>
    <w:rsid w:val="003F4225"/>
    <w:rsid w:val="003F4C34"/>
    <w:rsid w:val="003F4C58"/>
    <w:rsid w:val="003F55CC"/>
    <w:rsid w:val="003F5C3C"/>
    <w:rsid w:val="003F5DD1"/>
    <w:rsid w:val="003F609A"/>
    <w:rsid w:val="003F612B"/>
    <w:rsid w:val="003F67BE"/>
    <w:rsid w:val="003F68DE"/>
    <w:rsid w:val="003F7FF4"/>
    <w:rsid w:val="004001B2"/>
    <w:rsid w:val="00401EAD"/>
    <w:rsid w:val="00402DD1"/>
    <w:rsid w:val="00403365"/>
    <w:rsid w:val="00403928"/>
    <w:rsid w:val="00403BAD"/>
    <w:rsid w:val="004040E9"/>
    <w:rsid w:val="004041B7"/>
    <w:rsid w:val="00404451"/>
    <w:rsid w:val="00404886"/>
    <w:rsid w:val="00404C8D"/>
    <w:rsid w:val="00404F6D"/>
    <w:rsid w:val="004054C1"/>
    <w:rsid w:val="00405A98"/>
    <w:rsid w:val="00407C8D"/>
    <w:rsid w:val="00410014"/>
    <w:rsid w:val="004102C4"/>
    <w:rsid w:val="00410624"/>
    <w:rsid w:val="00410F43"/>
    <w:rsid w:val="00410FBD"/>
    <w:rsid w:val="00411148"/>
    <w:rsid w:val="00411C7E"/>
    <w:rsid w:val="00411FE5"/>
    <w:rsid w:val="0041219E"/>
    <w:rsid w:val="00412AD5"/>
    <w:rsid w:val="0041319E"/>
    <w:rsid w:val="00413204"/>
    <w:rsid w:val="00413564"/>
    <w:rsid w:val="00413A9B"/>
    <w:rsid w:val="0041418C"/>
    <w:rsid w:val="00415134"/>
    <w:rsid w:val="00416456"/>
    <w:rsid w:val="0041662F"/>
    <w:rsid w:val="004166A3"/>
    <w:rsid w:val="00417188"/>
    <w:rsid w:val="00417372"/>
    <w:rsid w:val="00417EC8"/>
    <w:rsid w:val="004200B5"/>
    <w:rsid w:val="00421B86"/>
    <w:rsid w:val="00422CD7"/>
    <w:rsid w:val="00423590"/>
    <w:rsid w:val="00423A7E"/>
    <w:rsid w:val="00423DEE"/>
    <w:rsid w:val="004240FF"/>
    <w:rsid w:val="00424138"/>
    <w:rsid w:val="00424340"/>
    <w:rsid w:val="0042434A"/>
    <w:rsid w:val="00424416"/>
    <w:rsid w:val="00424852"/>
    <w:rsid w:val="00424E80"/>
    <w:rsid w:val="004256BA"/>
    <w:rsid w:val="0042691A"/>
    <w:rsid w:val="00426B7D"/>
    <w:rsid w:val="00426E2C"/>
    <w:rsid w:val="00427BED"/>
    <w:rsid w:val="00427CD9"/>
    <w:rsid w:val="00430466"/>
    <w:rsid w:val="00430C3F"/>
    <w:rsid w:val="00431DAF"/>
    <w:rsid w:val="00431FB1"/>
    <w:rsid w:val="00432627"/>
    <w:rsid w:val="00433297"/>
    <w:rsid w:val="004332AB"/>
    <w:rsid w:val="00433363"/>
    <w:rsid w:val="0043345A"/>
    <w:rsid w:val="00434182"/>
    <w:rsid w:val="00435528"/>
    <w:rsid w:val="004358EF"/>
    <w:rsid w:val="00435D52"/>
    <w:rsid w:val="00435DCB"/>
    <w:rsid w:val="00435F26"/>
    <w:rsid w:val="00436718"/>
    <w:rsid w:val="004371F5"/>
    <w:rsid w:val="00437334"/>
    <w:rsid w:val="00437A88"/>
    <w:rsid w:val="00437DA1"/>
    <w:rsid w:val="00437DB6"/>
    <w:rsid w:val="0044090A"/>
    <w:rsid w:val="004414A5"/>
    <w:rsid w:val="00441C52"/>
    <w:rsid w:val="00441F9C"/>
    <w:rsid w:val="004434E4"/>
    <w:rsid w:val="004437B3"/>
    <w:rsid w:val="00443D32"/>
    <w:rsid w:val="0044411A"/>
    <w:rsid w:val="00444B52"/>
    <w:rsid w:val="004450C3"/>
    <w:rsid w:val="00445144"/>
    <w:rsid w:val="00445333"/>
    <w:rsid w:val="00445762"/>
    <w:rsid w:val="00445EC0"/>
    <w:rsid w:val="004467CB"/>
    <w:rsid w:val="00446D04"/>
    <w:rsid w:val="00447688"/>
    <w:rsid w:val="00447987"/>
    <w:rsid w:val="004500B0"/>
    <w:rsid w:val="004501BC"/>
    <w:rsid w:val="0045048D"/>
    <w:rsid w:val="00450C3F"/>
    <w:rsid w:val="00450F7E"/>
    <w:rsid w:val="004519C3"/>
    <w:rsid w:val="00451A4C"/>
    <w:rsid w:val="00451B37"/>
    <w:rsid w:val="004522BF"/>
    <w:rsid w:val="00452B43"/>
    <w:rsid w:val="00452CE5"/>
    <w:rsid w:val="00452EF1"/>
    <w:rsid w:val="00453067"/>
    <w:rsid w:val="00453509"/>
    <w:rsid w:val="00453588"/>
    <w:rsid w:val="00453E05"/>
    <w:rsid w:val="004540B7"/>
    <w:rsid w:val="00454508"/>
    <w:rsid w:val="00454B66"/>
    <w:rsid w:val="00454E10"/>
    <w:rsid w:val="0045536F"/>
    <w:rsid w:val="0045548B"/>
    <w:rsid w:val="004554DF"/>
    <w:rsid w:val="0046080B"/>
    <w:rsid w:val="00460A4B"/>
    <w:rsid w:val="00460DE4"/>
    <w:rsid w:val="00461E39"/>
    <w:rsid w:val="00462241"/>
    <w:rsid w:val="00462341"/>
    <w:rsid w:val="00462A62"/>
    <w:rsid w:val="00462DE0"/>
    <w:rsid w:val="00463604"/>
    <w:rsid w:val="004640DC"/>
    <w:rsid w:val="0046428F"/>
    <w:rsid w:val="00465074"/>
    <w:rsid w:val="00465401"/>
    <w:rsid w:val="00465427"/>
    <w:rsid w:val="00465C06"/>
    <w:rsid w:val="00465F36"/>
    <w:rsid w:val="00466427"/>
    <w:rsid w:val="00466C3B"/>
    <w:rsid w:val="00467327"/>
    <w:rsid w:val="004676A2"/>
    <w:rsid w:val="004701C1"/>
    <w:rsid w:val="00470EFF"/>
    <w:rsid w:val="0047110D"/>
    <w:rsid w:val="004718A9"/>
    <w:rsid w:val="00471D6E"/>
    <w:rsid w:val="00472281"/>
    <w:rsid w:val="00472BCA"/>
    <w:rsid w:val="00472D0F"/>
    <w:rsid w:val="0047322C"/>
    <w:rsid w:val="0047361D"/>
    <w:rsid w:val="00473867"/>
    <w:rsid w:val="004738F9"/>
    <w:rsid w:val="00473A0F"/>
    <w:rsid w:val="00473F36"/>
    <w:rsid w:val="00474757"/>
    <w:rsid w:val="00475663"/>
    <w:rsid w:val="0047577F"/>
    <w:rsid w:val="00475856"/>
    <w:rsid w:val="004758D1"/>
    <w:rsid w:val="00475B8D"/>
    <w:rsid w:val="00475F9C"/>
    <w:rsid w:val="00476863"/>
    <w:rsid w:val="00477409"/>
    <w:rsid w:val="00477C5B"/>
    <w:rsid w:val="004803E2"/>
    <w:rsid w:val="0048044C"/>
    <w:rsid w:val="00480693"/>
    <w:rsid w:val="00482812"/>
    <w:rsid w:val="004839E8"/>
    <w:rsid w:val="0048561F"/>
    <w:rsid w:val="004856F2"/>
    <w:rsid w:val="00485758"/>
    <w:rsid w:val="00486695"/>
    <w:rsid w:val="00486BF1"/>
    <w:rsid w:val="00486C34"/>
    <w:rsid w:val="0048719C"/>
    <w:rsid w:val="00487453"/>
    <w:rsid w:val="00490AA5"/>
    <w:rsid w:val="00490BD7"/>
    <w:rsid w:val="00490C0C"/>
    <w:rsid w:val="00491711"/>
    <w:rsid w:val="00491DFA"/>
    <w:rsid w:val="00492025"/>
    <w:rsid w:val="00492203"/>
    <w:rsid w:val="00492B7E"/>
    <w:rsid w:val="00492B93"/>
    <w:rsid w:val="004934EC"/>
    <w:rsid w:val="00493916"/>
    <w:rsid w:val="00494008"/>
    <w:rsid w:val="00494152"/>
    <w:rsid w:val="00494FFD"/>
    <w:rsid w:val="00495221"/>
    <w:rsid w:val="004953B8"/>
    <w:rsid w:val="004956C2"/>
    <w:rsid w:val="00495D6D"/>
    <w:rsid w:val="004965DF"/>
    <w:rsid w:val="0049671C"/>
    <w:rsid w:val="00496CF1"/>
    <w:rsid w:val="00496F4B"/>
    <w:rsid w:val="004970C3"/>
    <w:rsid w:val="004975E0"/>
    <w:rsid w:val="004A0207"/>
    <w:rsid w:val="004A028A"/>
    <w:rsid w:val="004A0741"/>
    <w:rsid w:val="004A0B14"/>
    <w:rsid w:val="004A1620"/>
    <w:rsid w:val="004A1C87"/>
    <w:rsid w:val="004A1DAD"/>
    <w:rsid w:val="004A1EB5"/>
    <w:rsid w:val="004A2297"/>
    <w:rsid w:val="004A23F0"/>
    <w:rsid w:val="004A365D"/>
    <w:rsid w:val="004A3D07"/>
    <w:rsid w:val="004A401E"/>
    <w:rsid w:val="004A4AE6"/>
    <w:rsid w:val="004A4F4A"/>
    <w:rsid w:val="004A5F7E"/>
    <w:rsid w:val="004A689A"/>
    <w:rsid w:val="004A6A42"/>
    <w:rsid w:val="004A7401"/>
    <w:rsid w:val="004A7A1B"/>
    <w:rsid w:val="004B0235"/>
    <w:rsid w:val="004B0BD3"/>
    <w:rsid w:val="004B1117"/>
    <w:rsid w:val="004B11A8"/>
    <w:rsid w:val="004B1B5B"/>
    <w:rsid w:val="004B310F"/>
    <w:rsid w:val="004B3626"/>
    <w:rsid w:val="004B3AB8"/>
    <w:rsid w:val="004B3ED7"/>
    <w:rsid w:val="004B41E2"/>
    <w:rsid w:val="004B4813"/>
    <w:rsid w:val="004B54CE"/>
    <w:rsid w:val="004B7CB0"/>
    <w:rsid w:val="004C0A1B"/>
    <w:rsid w:val="004C0A8B"/>
    <w:rsid w:val="004C1488"/>
    <w:rsid w:val="004C1E49"/>
    <w:rsid w:val="004C244F"/>
    <w:rsid w:val="004C54DE"/>
    <w:rsid w:val="004C57D9"/>
    <w:rsid w:val="004C5B9C"/>
    <w:rsid w:val="004C5BB5"/>
    <w:rsid w:val="004C5DB8"/>
    <w:rsid w:val="004C60F9"/>
    <w:rsid w:val="004C66F6"/>
    <w:rsid w:val="004C670D"/>
    <w:rsid w:val="004C69CD"/>
    <w:rsid w:val="004C712B"/>
    <w:rsid w:val="004C7852"/>
    <w:rsid w:val="004C7A0C"/>
    <w:rsid w:val="004D0960"/>
    <w:rsid w:val="004D1A59"/>
    <w:rsid w:val="004D24CC"/>
    <w:rsid w:val="004D262D"/>
    <w:rsid w:val="004D274F"/>
    <w:rsid w:val="004D2A0B"/>
    <w:rsid w:val="004D321A"/>
    <w:rsid w:val="004D32F1"/>
    <w:rsid w:val="004D4D23"/>
    <w:rsid w:val="004D553A"/>
    <w:rsid w:val="004D60F7"/>
    <w:rsid w:val="004D6F14"/>
    <w:rsid w:val="004D6FA4"/>
    <w:rsid w:val="004D79E6"/>
    <w:rsid w:val="004E11A7"/>
    <w:rsid w:val="004E13D2"/>
    <w:rsid w:val="004E17DD"/>
    <w:rsid w:val="004E1BC9"/>
    <w:rsid w:val="004E1BCB"/>
    <w:rsid w:val="004E3DBE"/>
    <w:rsid w:val="004E4F3E"/>
    <w:rsid w:val="004E4FEF"/>
    <w:rsid w:val="004E514C"/>
    <w:rsid w:val="004E5482"/>
    <w:rsid w:val="004E56E0"/>
    <w:rsid w:val="004E58E7"/>
    <w:rsid w:val="004E716A"/>
    <w:rsid w:val="004E788B"/>
    <w:rsid w:val="004F0BBF"/>
    <w:rsid w:val="004F0CEE"/>
    <w:rsid w:val="004F1C78"/>
    <w:rsid w:val="004F1E94"/>
    <w:rsid w:val="004F280A"/>
    <w:rsid w:val="004F3270"/>
    <w:rsid w:val="004F4457"/>
    <w:rsid w:val="004F56CA"/>
    <w:rsid w:val="004F5C70"/>
    <w:rsid w:val="004F5D79"/>
    <w:rsid w:val="004F6B64"/>
    <w:rsid w:val="004F6DF2"/>
    <w:rsid w:val="004F7C44"/>
    <w:rsid w:val="0050094A"/>
    <w:rsid w:val="0050200F"/>
    <w:rsid w:val="0050221A"/>
    <w:rsid w:val="00502C3A"/>
    <w:rsid w:val="0050307D"/>
    <w:rsid w:val="00503695"/>
    <w:rsid w:val="00503B23"/>
    <w:rsid w:val="00504647"/>
    <w:rsid w:val="005046DA"/>
    <w:rsid w:val="00504C7D"/>
    <w:rsid w:val="00504FE9"/>
    <w:rsid w:val="00506E3A"/>
    <w:rsid w:val="00506F5E"/>
    <w:rsid w:val="00507512"/>
    <w:rsid w:val="00507B46"/>
    <w:rsid w:val="005103A5"/>
    <w:rsid w:val="005109D0"/>
    <w:rsid w:val="0051192E"/>
    <w:rsid w:val="0051242A"/>
    <w:rsid w:val="005125F5"/>
    <w:rsid w:val="005126FA"/>
    <w:rsid w:val="0051502F"/>
    <w:rsid w:val="0051567C"/>
    <w:rsid w:val="00515E7D"/>
    <w:rsid w:val="005164CD"/>
    <w:rsid w:val="00517500"/>
    <w:rsid w:val="00517560"/>
    <w:rsid w:val="00517BE0"/>
    <w:rsid w:val="00517C47"/>
    <w:rsid w:val="00517CEC"/>
    <w:rsid w:val="005206FE"/>
    <w:rsid w:val="00520823"/>
    <w:rsid w:val="00520A73"/>
    <w:rsid w:val="00521501"/>
    <w:rsid w:val="00521A17"/>
    <w:rsid w:val="00521DD1"/>
    <w:rsid w:val="00521E85"/>
    <w:rsid w:val="005229EC"/>
    <w:rsid w:val="00522CE0"/>
    <w:rsid w:val="00523AF1"/>
    <w:rsid w:val="00523DE8"/>
    <w:rsid w:val="00524C8C"/>
    <w:rsid w:val="00524E31"/>
    <w:rsid w:val="00525294"/>
    <w:rsid w:val="00525652"/>
    <w:rsid w:val="00525B82"/>
    <w:rsid w:val="005264FE"/>
    <w:rsid w:val="00526537"/>
    <w:rsid w:val="00527566"/>
    <w:rsid w:val="00530868"/>
    <w:rsid w:val="0053088C"/>
    <w:rsid w:val="00530D80"/>
    <w:rsid w:val="00530DFA"/>
    <w:rsid w:val="005318C0"/>
    <w:rsid w:val="00531970"/>
    <w:rsid w:val="005319CC"/>
    <w:rsid w:val="00531CA6"/>
    <w:rsid w:val="00532F11"/>
    <w:rsid w:val="00533950"/>
    <w:rsid w:val="00533BCD"/>
    <w:rsid w:val="00533C66"/>
    <w:rsid w:val="00534AC7"/>
    <w:rsid w:val="00534BAF"/>
    <w:rsid w:val="00535127"/>
    <w:rsid w:val="005354B3"/>
    <w:rsid w:val="00535529"/>
    <w:rsid w:val="005355D5"/>
    <w:rsid w:val="00535E5C"/>
    <w:rsid w:val="00537C26"/>
    <w:rsid w:val="0054007F"/>
    <w:rsid w:val="00540503"/>
    <w:rsid w:val="005408B1"/>
    <w:rsid w:val="00540AB6"/>
    <w:rsid w:val="00540E72"/>
    <w:rsid w:val="00540E84"/>
    <w:rsid w:val="005416D5"/>
    <w:rsid w:val="00542693"/>
    <w:rsid w:val="00542A88"/>
    <w:rsid w:val="005434F8"/>
    <w:rsid w:val="005437BE"/>
    <w:rsid w:val="00544D60"/>
    <w:rsid w:val="00544EFC"/>
    <w:rsid w:val="00545D1E"/>
    <w:rsid w:val="00546F9B"/>
    <w:rsid w:val="00547C07"/>
    <w:rsid w:val="00550B2B"/>
    <w:rsid w:val="00550EE0"/>
    <w:rsid w:val="00551057"/>
    <w:rsid w:val="005512EB"/>
    <w:rsid w:val="00552254"/>
    <w:rsid w:val="0055422A"/>
    <w:rsid w:val="00554467"/>
    <w:rsid w:val="00554B79"/>
    <w:rsid w:val="005557B5"/>
    <w:rsid w:val="00555B92"/>
    <w:rsid w:val="00555D3E"/>
    <w:rsid w:val="005567EF"/>
    <w:rsid w:val="0055701B"/>
    <w:rsid w:val="00557182"/>
    <w:rsid w:val="005576D1"/>
    <w:rsid w:val="00557F2A"/>
    <w:rsid w:val="0056051F"/>
    <w:rsid w:val="00560EFB"/>
    <w:rsid w:val="00561063"/>
    <w:rsid w:val="00561DDA"/>
    <w:rsid w:val="00562B6B"/>
    <w:rsid w:val="005639A3"/>
    <w:rsid w:val="00563ED1"/>
    <w:rsid w:val="005640FA"/>
    <w:rsid w:val="00564936"/>
    <w:rsid w:val="005673FE"/>
    <w:rsid w:val="00567FAD"/>
    <w:rsid w:val="00570455"/>
    <w:rsid w:val="005706C1"/>
    <w:rsid w:val="005709EC"/>
    <w:rsid w:val="00573018"/>
    <w:rsid w:val="00574310"/>
    <w:rsid w:val="0057435F"/>
    <w:rsid w:val="00574BCD"/>
    <w:rsid w:val="005753BB"/>
    <w:rsid w:val="005753D0"/>
    <w:rsid w:val="00575410"/>
    <w:rsid w:val="00575463"/>
    <w:rsid w:val="00575E05"/>
    <w:rsid w:val="00575F52"/>
    <w:rsid w:val="005775DF"/>
    <w:rsid w:val="005778D6"/>
    <w:rsid w:val="00580057"/>
    <w:rsid w:val="00580329"/>
    <w:rsid w:val="00580C15"/>
    <w:rsid w:val="00581426"/>
    <w:rsid w:val="00581744"/>
    <w:rsid w:val="00582DD5"/>
    <w:rsid w:val="00582FF3"/>
    <w:rsid w:val="00583238"/>
    <w:rsid w:val="005835C4"/>
    <w:rsid w:val="0058361C"/>
    <w:rsid w:val="0058394B"/>
    <w:rsid w:val="00585283"/>
    <w:rsid w:val="00585461"/>
    <w:rsid w:val="00585C0D"/>
    <w:rsid w:val="00585C2D"/>
    <w:rsid w:val="0058674F"/>
    <w:rsid w:val="00586B7D"/>
    <w:rsid w:val="00587614"/>
    <w:rsid w:val="00590779"/>
    <w:rsid w:val="00590909"/>
    <w:rsid w:val="00590C40"/>
    <w:rsid w:val="00590E15"/>
    <w:rsid w:val="0059102E"/>
    <w:rsid w:val="005911CD"/>
    <w:rsid w:val="00591343"/>
    <w:rsid w:val="00591E1E"/>
    <w:rsid w:val="005932D6"/>
    <w:rsid w:val="00593A92"/>
    <w:rsid w:val="00593BC5"/>
    <w:rsid w:val="0059447D"/>
    <w:rsid w:val="005949F6"/>
    <w:rsid w:val="00594DD1"/>
    <w:rsid w:val="005965A0"/>
    <w:rsid w:val="005966CF"/>
    <w:rsid w:val="0059672F"/>
    <w:rsid w:val="00597587"/>
    <w:rsid w:val="005A0D00"/>
    <w:rsid w:val="005A1705"/>
    <w:rsid w:val="005A20D1"/>
    <w:rsid w:val="005A251E"/>
    <w:rsid w:val="005A25B5"/>
    <w:rsid w:val="005A2660"/>
    <w:rsid w:val="005A3B78"/>
    <w:rsid w:val="005A4AC6"/>
    <w:rsid w:val="005A4DC6"/>
    <w:rsid w:val="005A5AED"/>
    <w:rsid w:val="005A65D9"/>
    <w:rsid w:val="005A6789"/>
    <w:rsid w:val="005A7B66"/>
    <w:rsid w:val="005B0275"/>
    <w:rsid w:val="005B0914"/>
    <w:rsid w:val="005B0E2B"/>
    <w:rsid w:val="005B11B0"/>
    <w:rsid w:val="005B1E92"/>
    <w:rsid w:val="005B224C"/>
    <w:rsid w:val="005B25E7"/>
    <w:rsid w:val="005B27E5"/>
    <w:rsid w:val="005B2817"/>
    <w:rsid w:val="005B2960"/>
    <w:rsid w:val="005B383C"/>
    <w:rsid w:val="005B3EDA"/>
    <w:rsid w:val="005B4111"/>
    <w:rsid w:val="005B4E13"/>
    <w:rsid w:val="005B5005"/>
    <w:rsid w:val="005B5022"/>
    <w:rsid w:val="005B51A0"/>
    <w:rsid w:val="005B53E1"/>
    <w:rsid w:val="005B58AF"/>
    <w:rsid w:val="005B58EA"/>
    <w:rsid w:val="005B58F4"/>
    <w:rsid w:val="005B5A96"/>
    <w:rsid w:val="005B5BF0"/>
    <w:rsid w:val="005B5CC2"/>
    <w:rsid w:val="005B62E4"/>
    <w:rsid w:val="005B63C7"/>
    <w:rsid w:val="005B6E52"/>
    <w:rsid w:val="005B6E8F"/>
    <w:rsid w:val="005B7F54"/>
    <w:rsid w:val="005B7FF6"/>
    <w:rsid w:val="005C02C8"/>
    <w:rsid w:val="005C09AF"/>
    <w:rsid w:val="005C11C0"/>
    <w:rsid w:val="005C39CF"/>
    <w:rsid w:val="005C3E44"/>
    <w:rsid w:val="005C415D"/>
    <w:rsid w:val="005C4162"/>
    <w:rsid w:val="005C5F58"/>
    <w:rsid w:val="005C6517"/>
    <w:rsid w:val="005C6722"/>
    <w:rsid w:val="005C6BD8"/>
    <w:rsid w:val="005C6C1C"/>
    <w:rsid w:val="005C6FA8"/>
    <w:rsid w:val="005C7613"/>
    <w:rsid w:val="005D0570"/>
    <w:rsid w:val="005D0C28"/>
    <w:rsid w:val="005D1CC6"/>
    <w:rsid w:val="005D2022"/>
    <w:rsid w:val="005D2981"/>
    <w:rsid w:val="005D2FE7"/>
    <w:rsid w:val="005D31F9"/>
    <w:rsid w:val="005D4BD6"/>
    <w:rsid w:val="005D7A1C"/>
    <w:rsid w:val="005D7CAE"/>
    <w:rsid w:val="005D7FD1"/>
    <w:rsid w:val="005E09DF"/>
    <w:rsid w:val="005E1591"/>
    <w:rsid w:val="005E1879"/>
    <w:rsid w:val="005E194E"/>
    <w:rsid w:val="005E1D9F"/>
    <w:rsid w:val="005E2B0D"/>
    <w:rsid w:val="005E3068"/>
    <w:rsid w:val="005E30D8"/>
    <w:rsid w:val="005E34DA"/>
    <w:rsid w:val="005E39B4"/>
    <w:rsid w:val="005E3AE4"/>
    <w:rsid w:val="005E3DC7"/>
    <w:rsid w:val="005E4556"/>
    <w:rsid w:val="005E4A00"/>
    <w:rsid w:val="005E510C"/>
    <w:rsid w:val="005E5929"/>
    <w:rsid w:val="005E597F"/>
    <w:rsid w:val="005E5BDB"/>
    <w:rsid w:val="005E6049"/>
    <w:rsid w:val="005E688A"/>
    <w:rsid w:val="005E70C0"/>
    <w:rsid w:val="005E7FCC"/>
    <w:rsid w:val="005F0B0B"/>
    <w:rsid w:val="005F0EA6"/>
    <w:rsid w:val="005F16F0"/>
    <w:rsid w:val="005F17AA"/>
    <w:rsid w:val="005F1DF4"/>
    <w:rsid w:val="005F302A"/>
    <w:rsid w:val="005F326F"/>
    <w:rsid w:val="005F38FE"/>
    <w:rsid w:val="005F4437"/>
    <w:rsid w:val="005F52E2"/>
    <w:rsid w:val="005F598B"/>
    <w:rsid w:val="005F5E70"/>
    <w:rsid w:val="005F6913"/>
    <w:rsid w:val="005F7691"/>
    <w:rsid w:val="005F76A5"/>
    <w:rsid w:val="00600F53"/>
    <w:rsid w:val="00601E09"/>
    <w:rsid w:val="00602B9F"/>
    <w:rsid w:val="0060314D"/>
    <w:rsid w:val="00603DEF"/>
    <w:rsid w:val="00604365"/>
    <w:rsid w:val="006044AE"/>
    <w:rsid w:val="00604E0E"/>
    <w:rsid w:val="00604EAC"/>
    <w:rsid w:val="00604F39"/>
    <w:rsid w:val="00605118"/>
    <w:rsid w:val="00605DBE"/>
    <w:rsid w:val="006060BA"/>
    <w:rsid w:val="00606725"/>
    <w:rsid w:val="00606C76"/>
    <w:rsid w:val="00607056"/>
    <w:rsid w:val="00607240"/>
    <w:rsid w:val="00607EB8"/>
    <w:rsid w:val="00611CB7"/>
    <w:rsid w:val="00613C11"/>
    <w:rsid w:val="00613CD9"/>
    <w:rsid w:val="00613FFE"/>
    <w:rsid w:val="00614669"/>
    <w:rsid w:val="00614728"/>
    <w:rsid w:val="006147DC"/>
    <w:rsid w:val="00614827"/>
    <w:rsid w:val="00614ADC"/>
    <w:rsid w:val="00614CBF"/>
    <w:rsid w:val="006150C9"/>
    <w:rsid w:val="00615444"/>
    <w:rsid w:val="00615AA4"/>
    <w:rsid w:val="00615FF2"/>
    <w:rsid w:val="0061629E"/>
    <w:rsid w:val="00616C9E"/>
    <w:rsid w:val="0061735D"/>
    <w:rsid w:val="00617879"/>
    <w:rsid w:val="00617983"/>
    <w:rsid w:val="00617ACD"/>
    <w:rsid w:val="00617AFB"/>
    <w:rsid w:val="00620FE8"/>
    <w:rsid w:val="006219C3"/>
    <w:rsid w:val="00621C4E"/>
    <w:rsid w:val="00621F36"/>
    <w:rsid w:val="00621F72"/>
    <w:rsid w:val="006225FB"/>
    <w:rsid w:val="00622736"/>
    <w:rsid w:val="00624112"/>
    <w:rsid w:val="006243C5"/>
    <w:rsid w:val="00624F6A"/>
    <w:rsid w:val="00624FD4"/>
    <w:rsid w:val="0062521A"/>
    <w:rsid w:val="00625796"/>
    <w:rsid w:val="006266C9"/>
    <w:rsid w:val="00626745"/>
    <w:rsid w:val="0062683E"/>
    <w:rsid w:val="00627081"/>
    <w:rsid w:val="006275B4"/>
    <w:rsid w:val="00627C95"/>
    <w:rsid w:val="00627FDC"/>
    <w:rsid w:val="00630B92"/>
    <w:rsid w:val="006310FC"/>
    <w:rsid w:val="0063142A"/>
    <w:rsid w:val="00632157"/>
    <w:rsid w:val="00632299"/>
    <w:rsid w:val="00632463"/>
    <w:rsid w:val="00632643"/>
    <w:rsid w:val="00635CDB"/>
    <w:rsid w:val="00635F68"/>
    <w:rsid w:val="006362D9"/>
    <w:rsid w:val="006368CF"/>
    <w:rsid w:val="00637B58"/>
    <w:rsid w:val="00637CAD"/>
    <w:rsid w:val="0064058C"/>
    <w:rsid w:val="006407D2"/>
    <w:rsid w:val="006410EB"/>
    <w:rsid w:val="006411C0"/>
    <w:rsid w:val="00641378"/>
    <w:rsid w:val="006416C2"/>
    <w:rsid w:val="00642147"/>
    <w:rsid w:val="00642382"/>
    <w:rsid w:val="006424E7"/>
    <w:rsid w:val="00642620"/>
    <w:rsid w:val="0064422C"/>
    <w:rsid w:val="00644AE5"/>
    <w:rsid w:val="00646333"/>
    <w:rsid w:val="0064643E"/>
    <w:rsid w:val="006465BC"/>
    <w:rsid w:val="0064687B"/>
    <w:rsid w:val="00646D2D"/>
    <w:rsid w:val="006475A1"/>
    <w:rsid w:val="006477B4"/>
    <w:rsid w:val="006503F1"/>
    <w:rsid w:val="006504A0"/>
    <w:rsid w:val="00650530"/>
    <w:rsid w:val="00650884"/>
    <w:rsid w:val="00650C8D"/>
    <w:rsid w:val="00650EED"/>
    <w:rsid w:val="00652A29"/>
    <w:rsid w:val="00653080"/>
    <w:rsid w:val="0065309C"/>
    <w:rsid w:val="00653FB4"/>
    <w:rsid w:val="0065418E"/>
    <w:rsid w:val="006547F1"/>
    <w:rsid w:val="00654C45"/>
    <w:rsid w:val="00654DA0"/>
    <w:rsid w:val="00654E59"/>
    <w:rsid w:val="006551BB"/>
    <w:rsid w:val="0065547A"/>
    <w:rsid w:val="00656660"/>
    <w:rsid w:val="00657869"/>
    <w:rsid w:val="00657FB5"/>
    <w:rsid w:val="00660768"/>
    <w:rsid w:val="006607C8"/>
    <w:rsid w:val="006607F1"/>
    <w:rsid w:val="00660EDA"/>
    <w:rsid w:val="00661307"/>
    <w:rsid w:val="006613DB"/>
    <w:rsid w:val="00661451"/>
    <w:rsid w:val="00661A41"/>
    <w:rsid w:val="00661ED5"/>
    <w:rsid w:val="00661FC6"/>
    <w:rsid w:val="00662124"/>
    <w:rsid w:val="00662D39"/>
    <w:rsid w:val="0066329E"/>
    <w:rsid w:val="006638B1"/>
    <w:rsid w:val="00663D18"/>
    <w:rsid w:val="00663D58"/>
    <w:rsid w:val="0066422B"/>
    <w:rsid w:val="00664BC7"/>
    <w:rsid w:val="006664C0"/>
    <w:rsid w:val="00666B96"/>
    <w:rsid w:val="00666BF4"/>
    <w:rsid w:val="00667B1E"/>
    <w:rsid w:val="0067013F"/>
    <w:rsid w:val="006702D3"/>
    <w:rsid w:val="00670689"/>
    <w:rsid w:val="006717AE"/>
    <w:rsid w:val="00671D68"/>
    <w:rsid w:val="006720EE"/>
    <w:rsid w:val="00672787"/>
    <w:rsid w:val="0067282A"/>
    <w:rsid w:val="00672BC5"/>
    <w:rsid w:val="00672FA5"/>
    <w:rsid w:val="006737CD"/>
    <w:rsid w:val="00673A8C"/>
    <w:rsid w:val="00674F18"/>
    <w:rsid w:val="006754BA"/>
    <w:rsid w:val="00676A2E"/>
    <w:rsid w:val="00676AB9"/>
    <w:rsid w:val="00677B2D"/>
    <w:rsid w:val="00680258"/>
    <w:rsid w:val="006807A8"/>
    <w:rsid w:val="0068099A"/>
    <w:rsid w:val="00680B34"/>
    <w:rsid w:val="00680EBD"/>
    <w:rsid w:val="006815C3"/>
    <w:rsid w:val="0068214F"/>
    <w:rsid w:val="00682626"/>
    <w:rsid w:val="00682ACC"/>
    <w:rsid w:val="006830D3"/>
    <w:rsid w:val="0068348C"/>
    <w:rsid w:val="00683809"/>
    <w:rsid w:val="00684021"/>
    <w:rsid w:val="00684101"/>
    <w:rsid w:val="00684404"/>
    <w:rsid w:val="00685E5C"/>
    <w:rsid w:val="006872FE"/>
    <w:rsid w:val="00687AC6"/>
    <w:rsid w:val="006901C6"/>
    <w:rsid w:val="0069021F"/>
    <w:rsid w:val="00690819"/>
    <w:rsid w:val="0069088B"/>
    <w:rsid w:val="006908AB"/>
    <w:rsid w:val="00690B71"/>
    <w:rsid w:val="00690C6E"/>
    <w:rsid w:val="00690D75"/>
    <w:rsid w:val="0069132C"/>
    <w:rsid w:val="00691489"/>
    <w:rsid w:val="006917DD"/>
    <w:rsid w:val="006919D8"/>
    <w:rsid w:val="00691DCD"/>
    <w:rsid w:val="00691DD2"/>
    <w:rsid w:val="006920F0"/>
    <w:rsid w:val="006921F2"/>
    <w:rsid w:val="0069241C"/>
    <w:rsid w:val="006924C1"/>
    <w:rsid w:val="00693756"/>
    <w:rsid w:val="00693C6D"/>
    <w:rsid w:val="006946F1"/>
    <w:rsid w:val="006968F3"/>
    <w:rsid w:val="006969B2"/>
    <w:rsid w:val="00696BC4"/>
    <w:rsid w:val="0069700A"/>
    <w:rsid w:val="00697FE2"/>
    <w:rsid w:val="006A0094"/>
    <w:rsid w:val="006A00AC"/>
    <w:rsid w:val="006A09C3"/>
    <w:rsid w:val="006A1000"/>
    <w:rsid w:val="006A1273"/>
    <w:rsid w:val="006A1756"/>
    <w:rsid w:val="006A19BE"/>
    <w:rsid w:val="006A1CF3"/>
    <w:rsid w:val="006A2AA2"/>
    <w:rsid w:val="006A3644"/>
    <w:rsid w:val="006A37B8"/>
    <w:rsid w:val="006A4924"/>
    <w:rsid w:val="006A6132"/>
    <w:rsid w:val="006A6E42"/>
    <w:rsid w:val="006A75F3"/>
    <w:rsid w:val="006A79C4"/>
    <w:rsid w:val="006B0493"/>
    <w:rsid w:val="006B0893"/>
    <w:rsid w:val="006B14A6"/>
    <w:rsid w:val="006B1986"/>
    <w:rsid w:val="006B216B"/>
    <w:rsid w:val="006B24A9"/>
    <w:rsid w:val="006B2E39"/>
    <w:rsid w:val="006B2ED1"/>
    <w:rsid w:val="006B301A"/>
    <w:rsid w:val="006B3B25"/>
    <w:rsid w:val="006B3B8B"/>
    <w:rsid w:val="006B4432"/>
    <w:rsid w:val="006B4AD1"/>
    <w:rsid w:val="006B4B2B"/>
    <w:rsid w:val="006B4BEA"/>
    <w:rsid w:val="006B4E58"/>
    <w:rsid w:val="006B53D0"/>
    <w:rsid w:val="006B58DF"/>
    <w:rsid w:val="006B5DAF"/>
    <w:rsid w:val="006B719C"/>
    <w:rsid w:val="006B71E7"/>
    <w:rsid w:val="006B7A71"/>
    <w:rsid w:val="006B7AF0"/>
    <w:rsid w:val="006B7E0B"/>
    <w:rsid w:val="006B7F03"/>
    <w:rsid w:val="006C060F"/>
    <w:rsid w:val="006C07CB"/>
    <w:rsid w:val="006C0936"/>
    <w:rsid w:val="006C09FB"/>
    <w:rsid w:val="006C1144"/>
    <w:rsid w:val="006C148C"/>
    <w:rsid w:val="006C2441"/>
    <w:rsid w:val="006C28DA"/>
    <w:rsid w:val="006C2C0F"/>
    <w:rsid w:val="006C2E81"/>
    <w:rsid w:val="006C33FA"/>
    <w:rsid w:val="006C371C"/>
    <w:rsid w:val="006C3BE2"/>
    <w:rsid w:val="006C4D51"/>
    <w:rsid w:val="006C6108"/>
    <w:rsid w:val="006C668A"/>
    <w:rsid w:val="006C6886"/>
    <w:rsid w:val="006C72BA"/>
    <w:rsid w:val="006C760F"/>
    <w:rsid w:val="006D00A1"/>
    <w:rsid w:val="006D03FA"/>
    <w:rsid w:val="006D147D"/>
    <w:rsid w:val="006D147F"/>
    <w:rsid w:val="006D16CB"/>
    <w:rsid w:val="006D37CF"/>
    <w:rsid w:val="006D38E4"/>
    <w:rsid w:val="006D3B1F"/>
    <w:rsid w:val="006D3E29"/>
    <w:rsid w:val="006D43F6"/>
    <w:rsid w:val="006D48D0"/>
    <w:rsid w:val="006D4988"/>
    <w:rsid w:val="006D4B97"/>
    <w:rsid w:val="006D5486"/>
    <w:rsid w:val="006D56F0"/>
    <w:rsid w:val="006D5C3A"/>
    <w:rsid w:val="006D6731"/>
    <w:rsid w:val="006D673D"/>
    <w:rsid w:val="006D6F52"/>
    <w:rsid w:val="006D713C"/>
    <w:rsid w:val="006D79A5"/>
    <w:rsid w:val="006E0340"/>
    <w:rsid w:val="006E0A41"/>
    <w:rsid w:val="006E0B63"/>
    <w:rsid w:val="006E0E82"/>
    <w:rsid w:val="006E1C27"/>
    <w:rsid w:val="006E2020"/>
    <w:rsid w:val="006E2D6D"/>
    <w:rsid w:val="006E2FA2"/>
    <w:rsid w:val="006E39A7"/>
    <w:rsid w:val="006E45A0"/>
    <w:rsid w:val="006E515A"/>
    <w:rsid w:val="006E5BBC"/>
    <w:rsid w:val="006E5C07"/>
    <w:rsid w:val="006E5FFA"/>
    <w:rsid w:val="006E65C3"/>
    <w:rsid w:val="006E66B1"/>
    <w:rsid w:val="006E6C92"/>
    <w:rsid w:val="006E7076"/>
    <w:rsid w:val="006E753C"/>
    <w:rsid w:val="006E75F1"/>
    <w:rsid w:val="006E7798"/>
    <w:rsid w:val="006E7839"/>
    <w:rsid w:val="006F031B"/>
    <w:rsid w:val="006F1322"/>
    <w:rsid w:val="006F151C"/>
    <w:rsid w:val="006F1BEB"/>
    <w:rsid w:val="006F2D22"/>
    <w:rsid w:val="006F2F40"/>
    <w:rsid w:val="006F2F92"/>
    <w:rsid w:val="006F34E5"/>
    <w:rsid w:val="006F492C"/>
    <w:rsid w:val="006F4931"/>
    <w:rsid w:val="006F5172"/>
    <w:rsid w:val="006F5815"/>
    <w:rsid w:val="006F589C"/>
    <w:rsid w:val="006F589E"/>
    <w:rsid w:val="006F798D"/>
    <w:rsid w:val="007005A7"/>
    <w:rsid w:val="00700612"/>
    <w:rsid w:val="00700F44"/>
    <w:rsid w:val="00700F96"/>
    <w:rsid w:val="007010D4"/>
    <w:rsid w:val="007013AD"/>
    <w:rsid w:val="00701543"/>
    <w:rsid w:val="00701A3A"/>
    <w:rsid w:val="00701FE3"/>
    <w:rsid w:val="00702435"/>
    <w:rsid w:val="00702451"/>
    <w:rsid w:val="00702D05"/>
    <w:rsid w:val="00702DAD"/>
    <w:rsid w:val="00702EF0"/>
    <w:rsid w:val="00703F82"/>
    <w:rsid w:val="00704A22"/>
    <w:rsid w:val="00705274"/>
    <w:rsid w:val="0070659B"/>
    <w:rsid w:val="0070727C"/>
    <w:rsid w:val="0071058C"/>
    <w:rsid w:val="00710C2A"/>
    <w:rsid w:val="00710DED"/>
    <w:rsid w:val="00711004"/>
    <w:rsid w:val="0071153D"/>
    <w:rsid w:val="007124E5"/>
    <w:rsid w:val="0071314B"/>
    <w:rsid w:val="00713612"/>
    <w:rsid w:val="00713C3E"/>
    <w:rsid w:val="007141CE"/>
    <w:rsid w:val="007142DA"/>
    <w:rsid w:val="00714401"/>
    <w:rsid w:val="00714584"/>
    <w:rsid w:val="00714E5E"/>
    <w:rsid w:val="00716194"/>
    <w:rsid w:val="00716590"/>
    <w:rsid w:val="007165CA"/>
    <w:rsid w:val="00716E53"/>
    <w:rsid w:val="00717137"/>
    <w:rsid w:val="00717F51"/>
    <w:rsid w:val="00720468"/>
    <w:rsid w:val="00720765"/>
    <w:rsid w:val="00720ACA"/>
    <w:rsid w:val="00721014"/>
    <w:rsid w:val="007218D5"/>
    <w:rsid w:val="00722CFE"/>
    <w:rsid w:val="007233BC"/>
    <w:rsid w:val="00723B8A"/>
    <w:rsid w:val="00723BBA"/>
    <w:rsid w:val="00724042"/>
    <w:rsid w:val="0072409D"/>
    <w:rsid w:val="00724592"/>
    <w:rsid w:val="007250E6"/>
    <w:rsid w:val="00725911"/>
    <w:rsid w:val="00725EF2"/>
    <w:rsid w:val="00725FCF"/>
    <w:rsid w:val="0072618D"/>
    <w:rsid w:val="0072669B"/>
    <w:rsid w:val="0072754A"/>
    <w:rsid w:val="007275A0"/>
    <w:rsid w:val="00727AE4"/>
    <w:rsid w:val="00730564"/>
    <w:rsid w:val="00730577"/>
    <w:rsid w:val="007310A5"/>
    <w:rsid w:val="00731B16"/>
    <w:rsid w:val="00732270"/>
    <w:rsid w:val="00732422"/>
    <w:rsid w:val="00732ED2"/>
    <w:rsid w:val="007346B7"/>
    <w:rsid w:val="00734930"/>
    <w:rsid w:val="00735E45"/>
    <w:rsid w:val="00735F61"/>
    <w:rsid w:val="00736354"/>
    <w:rsid w:val="007366B0"/>
    <w:rsid w:val="007366BC"/>
    <w:rsid w:val="00736A5F"/>
    <w:rsid w:val="007379F1"/>
    <w:rsid w:val="00740E0B"/>
    <w:rsid w:val="00741971"/>
    <w:rsid w:val="00741D04"/>
    <w:rsid w:val="007426BE"/>
    <w:rsid w:val="00742FAA"/>
    <w:rsid w:val="00743619"/>
    <w:rsid w:val="007438C5"/>
    <w:rsid w:val="00743D93"/>
    <w:rsid w:val="00743FBA"/>
    <w:rsid w:val="00744899"/>
    <w:rsid w:val="00744DFB"/>
    <w:rsid w:val="007450D0"/>
    <w:rsid w:val="0074532B"/>
    <w:rsid w:val="00745B1C"/>
    <w:rsid w:val="00746541"/>
    <w:rsid w:val="00746EDF"/>
    <w:rsid w:val="00747F50"/>
    <w:rsid w:val="007502D0"/>
    <w:rsid w:val="007505D2"/>
    <w:rsid w:val="00750610"/>
    <w:rsid w:val="00750FB1"/>
    <w:rsid w:val="00751775"/>
    <w:rsid w:val="0075204E"/>
    <w:rsid w:val="00753107"/>
    <w:rsid w:val="00753B2C"/>
    <w:rsid w:val="00753C66"/>
    <w:rsid w:val="00753F32"/>
    <w:rsid w:val="007552C5"/>
    <w:rsid w:val="0075546A"/>
    <w:rsid w:val="007563FE"/>
    <w:rsid w:val="0075685E"/>
    <w:rsid w:val="00756D9E"/>
    <w:rsid w:val="00756EED"/>
    <w:rsid w:val="0075741F"/>
    <w:rsid w:val="0075771B"/>
    <w:rsid w:val="00757F88"/>
    <w:rsid w:val="00760C60"/>
    <w:rsid w:val="00760D96"/>
    <w:rsid w:val="007616FA"/>
    <w:rsid w:val="007631EE"/>
    <w:rsid w:val="00764541"/>
    <w:rsid w:val="00765222"/>
    <w:rsid w:val="00765AF5"/>
    <w:rsid w:val="00765CEA"/>
    <w:rsid w:val="00765FCF"/>
    <w:rsid w:val="007669C4"/>
    <w:rsid w:val="007676E2"/>
    <w:rsid w:val="00767745"/>
    <w:rsid w:val="00767831"/>
    <w:rsid w:val="00767BA3"/>
    <w:rsid w:val="00770F6A"/>
    <w:rsid w:val="00771355"/>
    <w:rsid w:val="00771C93"/>
    <w:rsid w:val="00772532"/>
    <w:rsid w:val="00772B13"/>
    <w:rsid w:val="00772D27"/>
    <w:rsid w:val="007732D5"/>
    <w:rsid w:val="00773E22"/>
    <w:rsid w:val="0077483D"/>
    <w:rsid w:val="00775037"/>
    <w:rsid w:val="00775FDF"/>
    <w:rsid w:val="00777146"/>
    <w:rsid w:val="00777275"/>
    <w:rsid w:val="007800E6"/>
    <w:rsid w:val="00780CC0"/>
    <w:rsid w:val="00780D6B"/>
    <w:rsid w:val="00780E79"/>
    <w:rsid w:val="00780FDB"/>
    <w:rsid w:val="007810C1"/>
    <w:rsid w:val="00782232"/>
    <w:rsid w:val="00782419"/>
    <w:rsid w:val="00782BD6"/>
    <w:rsid w:val="00782ECA"/>
    <w:rsid w:val="007835BF"/>
    <w:rsid w:val="00783B2D"/>
    <w:rsid w:val="00783D30"/>
    <w:rsid w:val="007841AA"/>
    <w:rsid w:val="00784538"/>
    <w:rsid w:val="0078476B"/>
    <w:rsid w:val="007849B6"/>
    <w:rsid w:val="00785357"/>
    <w:rsid w:val="00785C2B"/>
    <w:rsid w:val="00785E18"/>
    <w:rsid w:val="0078624D"/>
    <w:rsid w:val="007866CC"/>
    <w:rsid w:val="00786E1D"/>
    <w:rsid w:val="007875A2"/>
    <w:rsid w:val="00787A3B"/>
    <w:rsid w:val="007900C6"/>
    <w:rsid w:val="00791253"/>
    <w:rsid w:val="00792801"/>
    <w:rsid w:val="00793D9F"/>
    <w:rsid w:val="007942E8"/>
    <w:rsid w:val="00794717"/>
    <w:rsid w:val="00794774"/>
    <w:rsid w:val="0079553A"/>
    <w:rsid w:val="007956A7"/>
    <w:rsid w:val="00795801"/>
    <w:rsid w:val="00795833"/>
    <w:rsid w:val="00795BD4"/>
    <w:rsid w:val="0079608B"/>
    <w:rsid w:val="00796716"/>
    <w:rsid w:val="007A01B2"/>
    <w:rsid w:val="007A0B83"/>
    <w:rsid w:val="007A10CF"/>
    <w:rsid w:val="007A1F13"/>
    <w:rsid w:val="007A2D7A"/>
    <w:rsid w:val="007A314C"/>
    <w:rsid w:val="007A33DE"/>
    <w:rsid w:val="007A362D"/>
    <w:rsid w:val="007A3F87"/>
    <w:rsid w:val="007A415F"/>
    <w:rsid w:val="007A43F0"/>
    <w:rsid w:val="007A4824"/>
    <w:rsid w:val="007A4984"/>
    <w:rsid w:val="007A4B53"/>
    <w:rsid w:val="007A5BD4"/>
    <w:rsid w:val="007A5DBA"/>
    <w:rsid w:val="007A6276"/>
    <w:rsid w:val="007A6717"/>
    <w:rsid w:val="007A6BCA"/>
    <w:rsid w:val="007A6E5D"/>
    <w:rsid w:val="007A72F5"/>
    <w:rsid w:val="007A74BB"/>
    <w:rsid w:val="007A797C"/>
    <w:rsid w:val="007B105E"/>
    <w:rsid w:val="007B12C9"/>
    <w:rsid w:val="007B13B7"/>
    <w:rsid w:val="007B1424"/>
    <w:rsid w:val="007B1D65"/>
    <w:rsid w:val="007B1DF7"/>
    <w:rsid w:val="007B2A57"/>
    <w:rsid w:val="007B2C3F"/>
    <w:rsid w:val="007B2E20"/>
    <w:rsid w:val="007B3337"/>
    <w:rsid w:val="007B4196"/>
    <w:rsid w:val="007B5F52"/>
    <w:rsid w:val="007B5FBE"/>
    <w:rsid w:val="007B6A5B"/>
    <w:rsid w:val="007B75B2"/>
    <w:rsid w:val="007C0BCD"/>
    <w:rsid w:val="007C0C0D"/>
    <w:rsid w:val="007C14A0"/>
    <w:rsid w:val="007C1C4E"/>
    <w:rsid w:val="007C1F95"/>
    <w:rsid w:val="007C21CD"/>
    <w:rsid w:val="007C268E"/>
    <w:rsid w:val="007C26FB"/>
    <w:rsid w:val="007C3147"/>
    <w:rsid w:val="007C3F69"/>
    <w:rsid w:val="007C4137"/>
    <w:rsid w:val="007C5075"/>
    <w:rsid w:val="007C58FA"/>
    <w:rsid w:val="007C5D5B"/>
    <w:rsid w:val="007C5EF4"/>
    <w:rsid w:val="007C6C19"/>
    <w:rsid w:val="007C6DCD"/>
    <w:rsid w:val="007C70BC"/>
    <w:rsid w:val="007C7B3F"/>
    <w:rsid w:val="007D05CE"/>
    <w:rsid w:val="007D0F05"/>
    <w:rsid w:val="007D1292"/>
    <w:rsid w:val="007D1312"/>
    <w:rsid w:val="007D1D0C"/>
    <w:rsid w:val="007D2E44"/>
    <w:rsid w:val="007D2EFD"/>
    <w:rsid w:val="007D3383"/>
    <w:rsid w:val="007D3671"/>
    <w:rsid w:val="007D3FE4"/>
    <w:rsid w:val="007D68D5"/>
    <w:rsid w:val="007D6BC1"/>
    <w:rsid w:val="007D788C"/>
    <w:rsid w:val="007E00E9"/>
    <w:rsid w:val="007E0241"/>
    <w:rsid w:val="007E0AFE"/>
    <w:rsid w:val="007E1090"/>
    <w:rsid w:val="007E17CC"/>
    <w:rsid w:val="007E1CB4"/>
    <w:rsid w:val="007E1D4B"/>
    <w:rsid w:val="007E28D4"/>
    <w:rsid w:val="007E2D5E"/>
    <w:rsid w:val="007E37E2"/>
    <w:rsid w:val="007E438C"/>
    <w:rsid w:val="007E493E"/>
    <w:rsid w:val="007E4A4B"/>
    <w:rsid w:val="007E4C1D"/>
    <w:rsid w:val="007E4D95"/>
    <w:rsid w:val="007E5ADF"/>
    <w:rsid w:val="007E5DC6"/>
    <w:rsid w:val="007E6029"/>
    <w:rsid w:val="007E6040"/>
    <w:rsid w:val="007E676E"/>
    <w:rsid w:val="007E77EA"/>
    <w:rsid w:val="007F0910"/>
    <w:rsid w:val="007F1396"/>
    <w:rsid w:val="007F1A7E"/>
    <w:rsid w:val="007F22B1"/>
    <w:rsid w:val="007F26BD"/>
    <w:rsid w:val="007F2BA1"/>
    <w:rsid w:val="007F2C92"/>
    <w:rsid w:val="007F3003"/>
    <w:rsid w:val="007F340B"/>
    <w:rsid w:val="007F346B"/>
    <w:rsid w:val="007F39E0"/>
    <w:rsid w:val="007F3B19"/>
    <w:rsid w:val="007F4791"/>
    <w:rsid w:val="007F489B"/>
    <w:rsid w:val="007F4D48"/>
    <w:rsid w:val="007F5E01"/>
    <w:rsid w:val="007F6A79"/>
    <w:rsid w:val="007F6F73"/>
    <w:rsid w:val="007F76F2"/>
    <w:rsid w:val="007F7DAE"/>
    <w:rsid w:val="007F7F9B"/>
    <w:rsid w:val="008008A2"/>
    <w:rsid w:val="00801228"/>
    <w:rsid w:val="0080122C"/>
    <w:rsid w:val="008018A0"/>
    <w:rsid w:val="008026D9"/>
    <w:rsid w:val="00802A8D"/>
    <w:rsid w:val="00802BC1"/>
    <w:rsid w:val="00803419"/>
    <w:rsid w:val="0080380E"/>
    <w:rsid w:val="00803A0B"/>
    <w:rsid w:val="00803CDF"/>
    <w:rsid w:val="00804733"/>
    <w:rsid w:val="008057D4"/>
    <w:rsid w:val="00805A0D"/>
    <w:rsid w:val="008063E6"/>
    <w:rsid w:val="0080640A"/>
    <w:rsid w:val="008100EE"/>
    <w:rsid w:val="008103F5"/>
    <w:rsid w:val="0081062C"/>
    <w:rsid w:val="00810FB9"/>
    <w:rsid w:val="00810FD0"/>
    <w:rsid w:val="00811449"/>
    <w:rsid w:val="008120A2"/>
    <w:rsid w:val="008138F0"/>
    <w:rsid w:val="00813968"/>
    <w:rsid w:val="00813C36"/>
    <w:rsid w:val="008146EF"/>
    <w:rsid w:val="008147B5"/>
    <w:rsid w:val="00814A5C"/>
    <w:rsid w:val="008150BA"/>
    <w:rsid w:val="008152F3"/>
    <w:rsid w:val="008156AA"/>
    <w:rsid w:val="00815BA6"/>
    <w:rsid w:val="00815F2C"/>
    <w:rsid w:val="0081649D"/>
    <w:rsid w:val="00816A04"/>
    <w:rsid w:val="00817174"/>
    <w:rsid w:val="00817D12"/>
    <w:rsid w:val="00817FEC"/>
    <w:rsid w:val="00820581"/>
    <w:rsid w:val="00820745"/>
    <w:rsid w:val="008208AA"/>
    <w:rsid w:val="0082090F"/>
    <w:rsid w:val="00822976"/>
    <w:rsid w:val="00822E6F"/>
    <w:rsid w:val="00823234"/>
    <w:rsid w:val="0082409A"/>
    <w:rsid w:val="00824FF0"/>
    <w:rsid w:val="00826CC6"/>
    <w:rsid w:val="00827B46"/>
    <w:rsid w:val="00827ECD"/>
    <w:rsid w:val="008301D4"/>
    <w:rsid w:val="00830D44"/>
    <w:rsid w:val="00830F64"/>
    <w:rsid w:val="00831A06"/>
    <w:rsid w:val="0083224C"/>
    <w:rsid w:val="008339E3"/>
    <w:rsid w:val="008340C7"/>
    <w:rsid w:val="0083584A"/>
    <w:rsid w:val="00835B54"/>
    <w:rsid w:val="00836008"/>
    <w:rsid w:val="008363D0"/>
    <w:rsid w:val="0083676C"/>
    <w:rsid w:val="008373BD"/>
    <w:rsid w:val="0083745C"/>
    <w:rsid w:val="00837655"/>
    <w:rsid w:val="0083793A"/>
    <w:rsid w:val="00841A3F"/>
    <w:rsid w:val="00841C18"/>
    <w:rsid w:val="00843B40"/>
    <w:rsid w:val="00844014"/>
    <w:rsid w:val="008440ED"/>
    <w:rsid w:val="00844B1E"/>
    <w:rsid w:val="00845316"/>
    <w:rsid w:val="00845E1F"/>
    <w:rsid w:val="00846F0E"/>
    <w:rsid w:val="008476B9"/>
    <w:rsid w:val="008501C8"/>
    <w:rsid w:val="00850953"/>
    <w:rsid w:val="00850D66"/>
    <w:rsid w:val="00850E57"/>
    <w:rsid w:val="00852439"/>
    <w:rsid w:val="0085258D"/>
    <w:rsid w:val="008528E1"/>
    <w:rsid w:val="008537F6"/>
    <w:rsid w:val="00853E0A"/>
    <w:rsid w:val="008548B4"/>
    <w:rsid w:val="008555A0"/>
    <w:rsid w:val="00855BB1"/>
    <w:rsid w:val="008560A0"/>
    <w:rsid w:val="00857A14"/>
    <w:rsid w:val="00857F5A"/>
    <w:rsid w:val="00860163"/>
    <w:rsid w:val="00860C6D"/>
    <w:rsid w:val="0086222C"/>
    <w:rsid w:val="0086237B"/>
    <w:rsid w:val="00863125"/>
    <w:rsid w:val="00863497"/>
    <w:rsid w:val="00863820"/>
    <w:rsid w:val="00864907"/>
    <w:rsid w:val="00865030"/>
    <w:rsid w:val="00865574"/>
    <w:rsid w:val="008657BF"/>
    <w:rsid w:val="008658B2"/>
    <w:rsid w:val="00867F6C"/>
    <w:rsid w:val="00870694"/>
    <w:rsid w:val="00870873"/>
    <w:rsid w:val="00870B4B"/>
    <w:rsid w:val="00870DA1"/>
    <w:rsid w:val="00870FDC"/>
    <w:rsid w:val="008718CF"/>
    <w:rsid w:val="0087191D"/>
    <w:rsid w:val="00871BF1"/>
    <w:rsid w:val="00871EC8"/>
    <w:rsid w:val="00872913"/>
    <w:rsid w:val="008733E2"/>
    <w:rsid w:val="00873716"/>
    <w:rsid w:val="00873A90"/>
    <w:rsid w:val="0087457C"/>
    <w:rsid w:val="00874CAF"/>
    <w:rsid w:val="00874D93"/>
    <w:rsid w:val="00875C2B"/>
    <w:rsid w:val="0087618F"/>
    <w:rsid w:val="008761BE"/>
    <w:rsid w:val="00876466"/>
    <w:rsid w:val="008770B6"/>
    <w:rsid w:val="00877FE1"/>
    <w:rsid w:val="008811D0"/>
    <w:rsid w:val="00882A25"/>
    <w:rsid w:val="00882C42"/>
    <w:rsid w:val="00882DF6"/>
    <w:rsid w:val="00882EAB"/>
    <w:rsid w:val="00883E40"/>
    <w:rsid w:val="0088485E"/>
    <w:rsid w:val="00884C4F"/>
    <w:rsid w:val="00884E64"/>
    <w:rsid w:val="00885FC9"/>
    <w:rsid w:val="008869D7"/>
    <w:rsid w:val="00887555"/>
    <w:rsid w:val="008909F3"/>
    <w:rsid w:val="00890AB6"/>
    <w:rsid w:val="0089194F"/>
    <w:rsid w:val="00891BB6"/>
    <w:rsid w:val="00891E5C"/>
    <w:rsid w:val="00892092"/>
    <w:rsid w:val="008920FA"/>
    <w:rsid w:val="00893B71"/>
    <w:rsid w:val="008941A0"/>
    <w:rsid w:val="00894375"/>
    <w:rsid w:val="00894399"/>
    <w:rsid w:val="00894C46"/>
    <w:rsid w:val="00894E67"/>
    <w:rsid w:val="0089529B"/>
    <w:rsid w:val="00895663"/>
    <w:rsid w:val="00896DB5"/>
    <w:rsid w:val="00897581"/>
    <w:rsid w:val="008978A5"/>
    <w:rsid w:val="008A05E7"/>
    <w:rsid w:val="008A145C"/>
    <w:rsid w:val="008A2641"/>
    <w:rsid w:val="008A367E"/>
    <w:rsid w:val="008A3978"/>
    <w:rsid w:val="008A3FAE"/>
    <w:rsid w:val="008A51B1"/>
    <w:rsid w:val="008A5202"/>
    <w:rsid w:val="008A539F"/>
    <w:rsid w:val="008A59E1"/>
    <w:rsid w:val="008A59F9"/>
    <w:rsid w:val="008A6BBF"/>
    <w:rsid w:val="008A6BF4"/>
    <w:rsid w:val="008A795E"/>
    <w:rsid w:val="008A7E1B"/>
    <w:rsid w:val="008B0D76"/>
    <w:rsid w:val="008B14FF"/>
    <w:rsid w:val="008B1A9B"/>
    <w:rsid w:val="008B25E1"/>
    <w:rsid w:val="008B2693"/>
    <w:rsid w:val="008B3F09"/>
    <w:rsid w:val="008B4578"/>
    <w:rsid w:val="008B4778"/>
    <w:rsid w:val="008B4DCF"/>
    <w:rsid w:val="008B5BB6"/>
    <w:rsid w:val="008B608A"/>
    <w:rsid w:val="008B63E0"/>
    <w:rsid w:val="008B719B"/>
    <w:rsid w:val="008B72D5"/>
    <w:rsid w:val="008B76DB"/>
    <w:rsid w:val="008C051C"/>
    <w:rsid w:val="008C0692"/>
    <w:rsid w:val="008C1219"/>
    <w:rsid w:val="008C17C4"/>
    <w:rsid w:val="008C1DAB"/>
    <w:rsid w:val="008C2F73"/>
    <w:rsid w:val="008C3372"/>
    <w:rsid w:val="008C36DF"/>
    <w:rsid w:val="008C3729"/>
    <w:rsid w:val="008C37DA"/>
    <w:rsid w:val="008C3CAC"/>
    <w:rsid w:val="008C3D95"/>
    <w:rsid w:val="008C4534"/>
    <w:rsid w:val="008C4FEF"/>
    <w:rsid w:val="008C5107"/>
    <w:rsid w:val="008C524F"/>
    <w:rsid w:val="008C682E"/>
    <w:rsid w:val="008C71DE"/>
    <w:rsid w:val="008C7E9C"/>
    <w:rsid w:val="008D061A"/>
    <w:rsid w:val="008D0700"/>
    <w:rsid w:val="008D0749"/>
    <w:rsid w:val="008D09BA"/>
    <w:rsid w:val="008D1667"/>
    <w:rsid w:val="008D2060"/>
    <w:rsid w:val="008D2316"/>
    <w:rsid w:val="008D26D4"/>
    <w:rsid w:val="008D3A20"/>
    <w:rsid w:val="008D46CD"/>
    <w:rsid w:val="008D4B5A"/>
    <w:rsid w:val="008D4EB9"/>
    <w:rsid w:val="008D5B88"/>
    <w:rsid w:val="008D6D07"/>
    <w:rsid w:val="008D7CAC"/>
    <w:rsid w:val="008E04D5"/>
    <w:rsid w:val="008E0C14"/>
    <w:rsid w:val="008E0F7E"/>
    <w:rsid w:val="008E2047"/>
    <w:rsid w:val="008E2A7B"/>
    <w:rsid w:val="008E2D59"/>
    <w:rsid w:val="008E3358"/>
    <w:rsid w:val="008E43F0"/>
    <w:rsid w:val="008E46E6"/>
    <w:rsid w:val="008E540F"/>
    <w:rsid w:val="008E5B4E"/>
    <w:rsid w:val="008E5D1A"/>
    <w:rsid w:val="008E6145"/>
    <w:rsid w:val="008E68E7"/>
    <w:rsid w:val="008E71AD"/>
    <w:rsid w:val="008E726E"/>
    <w:rsid w:val="008E76D9"/>
    <w:rsid w:val="008E7FA1"/>
    <w:rsid w:val="008F1B68"/>
    <w:rsid w:val="008F1EC8"/>
    <w:rsid w:val="008F25CC"/>
    <w:rsid w:val="008F4CD2"/>
    <w:rsid w:val="008F4D18"/>
    <w:rsid w:val="008F4DE4"/>
    <w:rsid w:val="008F4E4C"/>
    <w:rsid w:val="008F4F1C"/>
    <w:rsid w:val="008F5F13"/>
    <w:rsid w:val="008F67F7"/>
    <w:rsid w:val="008F68B3"/>
    <w:rsid w:val="008F74FE"/>
    <w:rsid w:val="008F7718"/>
    <w:rsid w:val="0090036A"/>
    <w:rsid w:val="009006C6"/>
    <w:rsid w:val="0090073F"/>
    <w:rsid w:val="00900A05"/>
    <w:rsid w:val="009013AA"/>
    <w:rsid w:val="00901718"/>
    <w:rsid w:val="009017E5"/>
    <w:rsid w:val="00901CCA"/>
    <w:rsid w:val="00902B5B"/>
    <w:rsid w:val="00902D19"/>
    <w:rsid w:val="00902D92"/>
    <w:rsid w:val="0090311A"/>
    <w:rsid w:val="0090383C"/>
    <w:rsid w:val="00905361"/>
    <w:rsid w:val="0090576E"/>
    <w:rsid w:val="00905CE7"/>
    <w:rsid w:val="00905D5E"/>
    <w:rsid w:val="009069AD"/>
    <w:rsid w:val="00906A75"/>
    <w:rsid w:val="009077C4"/>
    <w:rsid w:val="00907C2A"/>
    <w:rsid w:val="00907D9E"/>
    <w:rsid w:val="00910073"/>
    <w:rsid w:val="009102B1"/>
    <w:rsid w:val="00910664"/>
    <w:rsid w:val="00910906"/>
    <w:rsid w:val="0091131D"/>
    <w:rsid w:val="00911639"/>
    <w:rsid w:val="00911F92"/>
    <w:rsid w:val="009121F4"/>
    <w:rsid w:val="009124D3"/>
    <w:rsid w:val="00912778"/>
    <w:rsid w:val="00912CAD"/>
    <w:rsid w:val="00913600"/>
    <w:rsid w:val="00913B6A"/>
    <w:rsid w:val="00913BC8"/>
    <w:rsid w:val="00913C40"/>
    <w:rsid w:val="009153EF"/>
    <w:rsid w:val="00915875"/>
    <w:rsid w:val="00915990"/>
    <w:rsid w:val="00916089"/>
    <w:rsid w:val="0091622C"/>
    <w:rsid w:val="00916D7A"/>
    <w:rsid w:val="00917563"/>
    <w:rsid w:val="00917A3B"/>
    <w:rsid w:val="00920008"/>
    <w:rsid w:val="009204D4"/>
    <w:rsid w:val="0092084E"/>
    <w:rsid w:val="00920982"/>
    <w:rsid w:val="009209D1"/>
    <w:rsid w:val="00920E45"/>
    <w:rsid w:val="00921DD1"/>
    <w:rsid w:val="0092204F"/>
    <w:rsid w:val="00922E6B"/>
    <w:rsid w:val="0092444E"/>
    <w:rsid w:val="00924963"/>
    <w:rsid w:val="00924B4E"/>
    <w:rsid w:val="00924DD0"/>
    <w:rsid w:val="00924E2A"/>
    <w:rsid w:val="00924FA7"/>
    <w:rsid w:val="009252D5"/>
    <w:rsid w:val="00925D39"/>
    <w:rsid w:val="009260E7"/>
    <w:rsid w:val="0092628B"/>
    <w:rsid w:val="00926FC7"/>
    <w:rsid w:val="009278CC"/>
    <w:rsid w:val="009279E2"/>
    <w:rsid w:val="00930339"/>
    <w:rsid w:val="0093034C"/>
    <w:rsid w:val="00930B6A"/>
    <w:rsid w:val="00931AF4"/>
    <w:rsid w:val="00932D89"/>
    <w:rsid w:val="00933064"/>
    <w:rsid w:val="0093461F"/>
    <w:rsid w:val="0093538B"/>
    <w:rsid w:val="00935B8B"/>
    <w:rsid w:val="00935BE1"/>
    <w:rsid w:val="0093637C"/>
    <w:rsid w:val="0093678B"/>
    <w:rsid w:val="00936A87"/>
    <w:rsid w:val="00936DDD"/>
    <w:rsid w:val="00936F58"/>
    <w:rsid w:val="00936FE5"/>
    <w:rsid w:val="00937118"/>
    <w:rsid w:val="009375EA"/>
    <w:rsid w:val="009378B2"/>
    <w:rsid w:val="009379C9"/>
    <w:rsid w:val="00940297"/>
    <w:rsid w:val="00941352"/>
    <w:rsid w:val="00941738"/>
    <w:rsid w:val="00941C81"/>
    <w:rsid w:val="00941FC7"/>
    <w:rsid w:val="0094285D"/>
    <w:rsid w:val="00942F28"/>
    <w:rsid w:val="00943766"/>
    <w:rsid w:val="00943B66"/>
    <w:rsid w:val="009445FD"/>
    <w:rsid w:val="00944C65"/>
    <w:rsid w:val="00944FDD"/>
    <w:rsid w:val="00945391"/>
    <w:rsid w:val="00945DCF"/>
    <w:rsid w:val="00945F85"/>
    <w:rsid w:val="00945FDF"/>
    <w:rsid w:val="0094618A"/>
    <w:rsid w:val="00946406"/>
    <w:rsid w:val="009468D7"/>
    <w:rsid w:val="009468F3"/>
    <w:rsid w:val="00950156"/>
    <w:rsid w:val="009505E7"/>
    <w:rsid w:val="00950764"/>
    <w:rsid w:val="00950B97"/>
    <w:rsid w:val="00951436"/>
    <w:rsid w:val="0095178D"/>
    <w:rsid w:val="0095193B"/>
    <w:rsid w:val="00951B71"/>
    <w:rsid w:val="00951B95"/>
    <w:rsid w:val="00951C29"/>
    <w:rsid w:val="009533F9"/>
    <w:rsid w:val="009536D5"/>
    <w:rsid w:val="00953D72"/>
    <w:rsid w:val="0095434A"/>
    <w:rsid w:val="00954849"/>
    <w:rsid w:val="00954C3F"/>
    <w:rsid w:val="00954CCD"/>
    <w:rsid w:val="00955896"/>
    <w:rsid w:val="00956078"/>
    <w:rsid w:val="00956951"/>
    <w:rsid w:val="00956F3C"/>
    <w:rsid w:val="0095738E"/>
    <w:rsid w:val="00957398"/>
    <w:rsid w:val="009577F9"/>
    <w:rsid w:val="00957835"/>
    <w:rsid w:val="00957BAD"/>
    <w:rsid w:val="00957FDB"/>
    <w:rsid w:val="00960C4C"/>
    <w:rsid w:val="00961568"/>
    <w:rsid w:val="00961CA0"/>
    <w:rsid w:val="0096246C"/>
    <w:rsid w:val="0096293A"/>
    <w:rsid w:val="009634EB"/>
    <w:rsid w:val="00964036"/>
    <w:rsid w:val="0096411D"/>
    <w:rsid w:val="00964660"/>
    <w:rsid w:val="00964A9C"/>
    <w:rsid w:val="00964D56"/>
    <w:rsid w:val="00965248"/>
    <w:rsid w:val="00965D9E"/>
    <w:rsid w:val="00965E68"/>
    <w:rsid w:val="009667D4"/>
    <w:rsid w:val="00966A52"/>
    <w:rsid w:val="0096707E"/>
    <w:rsid w:val="009703DD"/>
    <w:rsid w:val="00971D1B"/>
    <w:rsid w:val="009725D5"/>
    <w:rsid w:val="0097346F"/>
    <w:rsid w:val="00974A5D"/>
    <w:rsid w:val="00974F3F"/>
    <w:rsid w:val="00975849"/>
    <w:rsid w:val="00975AA2"/>
    <w:rsid w:val="00976112"/>
    <w:rsid w:val="009761C3"/>
    <w:rsid w:val="00976AA5"/>
    <w:rsid w:val="00976B48"/>
    <w:rsid w:val="00976FF9"/>
    <w:rsid w:val="00977687"/>
    <w:rsid w:val="009776A3"/>
    <w:rsid w:val="00977D0C"/>
    <w:rsid w:val="00981183"/>
    <w:rsid w:val="00981278"/>
    <w:rsid w:val="00981578"/>
    <w:rsid w:val="009818EA"/>
    <w:rsid w:val="00981949"/>
    <w:rsid w:val="00981F69"/>
    <w:rsid w:val="00982096"/>
    <w:rsid w:val="009823CC"/>
    <w:rsid w:val="0098288A"/>
    <w:rsid w:val="00982ED8"/>
    <w:rsid w:val="0098336D"/>
    <w:rsid w:val="0098345F"/>
    <w:rsid w:val="009835AA"/>
    <w:rsid w:val="0098384B"/>
    <w:rsid w:val="00984419"/>
    <w:rsid w:val="00985579"/>
    <w:rsid w:val="009876F4"/>
    <w:rsid w:val="00987795"/>
    <w:rsid w:val="009878EF"/>
    <w:rsid w:val="00990643"/>
    <w:rsid w:val="009916BF"/>
    <w:rsid w:val="009919A7"/>
    <w:rsid w:val="009919C3"/>
    <w:rsid w:val="009919EF"/>
    <w:rsid w:val="0099348D"/>
    <w:rsid w:val="009936D3"/>
    <w:rsid w:val="009937F2"/>
    <w:rsid w:val="00994379"/>
    <w:rsid w:val="0099496D"/>
    <w:rsid w:val="00996CEA"/>
    <w:rsid w:val="00996EA7"/>
    <w:rsid w:val="00997506"/>
    <w:rsid w:val="009A0239"/>
    <w:rsid w:val="009A0322"/>
    <w:rsid w:val="009A11FD"/>
    <w:rsid w:val="009A177D"/>
    <w:rsid w:val="009A1984"/>
    <w:rsid w:val="009A227D"/>
    <w:rsid w:val="009A23B8"/>
    <w:rsid w:val="009A2470"/>
    <w:rsid w:val="009A332B"/>
    <w:rsid w:val="009A3C38"/>
    <w:rsid w:val="009A3F9E"/>
    <w:rsid w:val="009A4136"/>
    <w:rsid w:val="009A4292"/>
    <w:rsid w:val="009A4303"/>
    <w:rsid w:val="009A47A6"/>
    <w:rsid w:val="009A47FC"/>
    <w:rsid w:val="009A48A4"/>
    <w:rsid w:val="009A54A0"/>
    <w:rsid w:val="009A5764"/>
    <w:rsid w:val="009A5878"/>
    <w:rsid w:val="009A73F3"/>
    <w:rsid w:val="009A7825"/>
    <w:rsid w:val="009A7EB3"/>
    <w:rsid w:val="009B02D5"/>
    <w:rsid w:val="009B0699"/>
    <w:rsid w:val="009B1444"/>
    <w:rsid w:val="009B16C7"/>
    <w:rsid w:val="009B2346"/>
    <w:rsid w:val="009B2591"/>
    <w:rsid w:val="009B2950"/>
    <w:rsid w:val="009B2D72"/>
    <w:rsid w:val="009B2EC9"/>
    <w:rsid w:val="009B3AB0"/>
    <w:rsid w:val="009B42F0"/>
    <w:rsid w:val="009B4419"/>
    <w:rsid w:val="009B5127"/>
    <w:rsid w:val="009B53BE"/>
    <w:rsid w:val="009B5C2A"/>
    <w:rsid w:val="009B650F"/>
    <w:rsid w:val="009B6F50"/>
    <w:rsid w:val="009B7059"/>
    <w:rsid w:val="009B708C"/>
    <w:rsid w:val="009B7786"/>
    <w:rsid w:val="009B7789"/>
    <w:rsid w:val="009B7B27"/>
    <w:rsid w:val="009B7B28"/>
    <w:rsid w:val="009C0C7A"/>
    <w:rsid w:val="009C0F5E"/>
    <w:rsid w:val="009C1398"/>
    <w:rsid w:val="009C15AA"/>
    <w:rsid w:val="009C17E6"/>
    <w:rsid w:val="009C17FE"/>
    <w:rsid w:val="009C1CFD"/>
    <w:rsid w:val="009C25A4"/>
    <w:rsid w:val="009C26FA"/>
    <w:rsid w:val="009C2757"/>
    <w:rsid w:val="009C2794"/>
    <w:rsid w:val="009C2F0F"/>
    <w:rsid w:val="009C34AB"/>
    <w:rsid w:val="009C408B"/>
    <w:rsid w:val="009C40FD"/>
    <w:rsid w:val="009C65AC"/>
    <w:rsid w:val="009C6D7C"/>
    <w:rsid w:val="009C7C9E"/>
    <w:rsid w:val="009D0743"/>
    <w:rsid w:val="009D09E4"/>
    <w:rsid w:val="009D0ED2"/>
    <w:rsid w:val="009D1BAB"/>
    <w:rsid w:val="009D1EF0"/>
    <w:rsid w:val="009D205F"/>
    <w:rsid w:val="009D340C"/>
    <w:rsid w:val="009D4597"/>
    <w:rsid w:val="009D46F8"/>
    <w:rsid w:val="009D4C4B"/>
    <w:rsid w:val="009D6E79"/>
    <w:rsid w:val="009D788B"/>
    <w:rsid w:val="009D7987"/>
    <w:rsid w:val="009D7B59"/>
    <w:rsid w:val="009D7FF1"/>
    <w:rsid w:val="009E0043"/>
    <w:rsid w:val="009E18FD"/>
    <w:rsid w:val="009E194F"/>
    <w:rsid w:val="009E23D4"/>
    <w:rsid w:val="009E3523"/>
    <w:rsid w:val="009E3EF2"/>
    <w:rsid w:val="009E46CF"/>
    <w:rsid w:val="009E499D"/>
    <w:rsid w:val="009E5337"/>
    <w:rsid w:val="009E5B35"/>
    <w:rsid w:val="009E5DFB"/>
    <w:rsid w:val="009E6398"/>
    <w:rsid w:val="009E6B01"/>
    <w:rsid w:val="009E6BCD"/>
    <w:rsid w:val="009E6D17"/>
    <w:rsid w:val="009E6F45"/>
    <w:rsid w:val="009E7209"/>
    <w:rsid w:val="009E723E"/>
    <w:rsid w:val="009E734D"/>
    <w:rsid w:val="009E774D"/>
    <w:rsid w:val="009E7836"/>
    <w:rsid w:val="009E7FA1"/>
    <w:rsid w:val="009F2399"/>
    <w:rsid w:val="009F2821"/>
    <w:rsid w:val="009F3109"/>
    <w:rsid w:val="009F38FA"/>
    <w:rsid w:val="009F43A8"/>
    <w:rsid w:val="009F4F21"/>
    <w:rsid w:val="009F5068"/>
    <w:rsid w:val="009F5870"/>
    <w:rsid w:val="009F5BE3"/>
    <w:rsid w:val="009F6035"/>
    <w:rsid w:val="009F65FE"/>
    <w:rsid w:val="009F6C1B"/>
    <w:rsid w:val="009F7313"/>
    <w:rsid w:val="009F766C"/>
    <w:rsid w:val="009F799D"/>
    <w:rsid w:val="009F7D7E"/>
    <w:rsid w:val="00A001F9"/>
    <w:rsid w:val="00A00328"/>
    <w:rsid w:val="00A00A7D"/>
    <w:rsid w:val="00A00F14"/>
    <w:rsid w:val="00A01A31"/>
    <w:rsid w:val="00A01CEA"/>
    <w:rsid w:val="00A0240A"/>
    <w:rsid w:val="00A02A03"/>
    <w:rsid w:val="00A03018"/>
    <w:rsid w:val="00A03FB1"/>
    <w:rsid w:val="00A041A8"/>
    <w:rsid w:val="00A06C07"/>
    <w:rsid w:val="00A06F41"/>
    <w:rsid w:val="00A0746E"/>
    <w:rsid w:val="00A075F7"/>
    <w:rsid w:val="00A0773E"/>
    <w:rsid w:val="00A10512"/>
    <w:rsid w:val="00A105C9"/>
    <w:rsid w:val="00A11007"/>
    <w:rsid w:val="00A11AAC"/>
    <w:rsid w:val="00A11C79"/>
    <w:rsid w:val="00A12FE6"/>
    <w:rsid w:val="00A13ADA"/>
    <w:rsid w:val="00A13DB1"/>
    <w:rsid w:val="00A1493F"/>
    <w:rsid w:val="00A14A8C"/>
    <w:rsid w:val="00A16117"/>
    <w:rsid w:val="00A168D2"/>
    <w:rsid w:val="00A1773C"/>
    <w:rsid w:val="00A17D27"/>
    <w:rsid w:val="00A203A2"/>
    <w:rsid w:val="00A203ED"/>
    <w:rsid w:val="00A20D4A"/>
    <w:rsid w:val="00A2108B"/>
    <w:rsid w:val="00A21218"/>
    <w:rsid w:val="00A213A6"/>
    <w:rsid w:val="00A2145F"/>
    <w:rsid w:val="00A21719"/>
    <w:rsid w:val="00A2195D"/>
    <w:rsid w:val="00A2305D"/>
    <w:rsid w:val="00A2367F"/>
    <w:rsid w:val="00A23EBB"/>
    <w:rsid w:val="00A2411B"/>
    <w:rsid w:val="00A24D12"/>
    <w:rsid w:val="00A24EF1"/>
    <w:rsid w:val="00A25B9A"/>
    <w:rsid w:val="00A26878"/>
    <w:rsid w:val="00A26DAA"/>
    <w:rsid w:val="00A26E29"/>
    <w:rsid w:val="00A26EFE"/>
    <w:rsid w:val="00A306B1"/>
    <w:rsid w:val="00A30C06"/>
    <w:rsid w:val="00A3137C"/>
    <w:rsid w:val="00A31657"/>
    <w:rsid w:val="00A31734"/>
    <w:rsid w:val="00A318B5"/>
    <w:rsid w:val="00A32E14"/>
    <w:rsid w:val="00A33AB6"/>
    <w:rsid w:val="00A33B53"/>
    <w:rsid w:val="00A3406D"/>
    <w:rsid w:val="00A346A1"/>
    <w:rsid w:val="00A3512B"/>
    <w:rsid w:val="00A3549D"/>
    <w:rsid w:val="00A35DFB"/>
    <w:rsid w:val="00A368AD"/>
    <w:rsid w:val="00A40526"/>
    <w:rsid w:val="00A406AC"/>
    <w:rsid w:val="00A41102"/>
    <w:rsid w:val="00A414AC"/>
    <w:rsid w:val="00A417D9"/>
    <w:rsid w:val="00A43E44"/>
    <w:rsid w:val="00A450AB"/>
    <w:rsid w:val="00A4558C"/>
    <w:rsid w:val="00A46313"/>
    <w:rsid w:val="00A46F82"/>
    <w:rsid w:val="00A472A7"/>
    <w:rsid w:val="00A519CE"/>
    <w:rsid w:val="00A51F9D"/>
    <w:rsid w:val="00A523A5"/>
    <w:rsid w:val="00A531B1"/>
    <w:rsid w:val="00A53BCC"/>
    <w:rsid w:val="00A53D43"/>
    <w:rsid w:val="00A54975"/>
    <w:rsid w:val="00A55149"/>
    <w:rsid w:val="00A555B1"/>
    <w:rsid w:val="00A55AE1"/>
    <w:rsid w:val="00A56AF6"/>
    <w:rsid w:val="00A56FAB"/>
    <w:rsid w:val="00A57B64"/>
    <w:rsid w:val="00A6002B"/>
    <w:rsid w:val="00A60AD4"/>
    <w:rsid w:val="00A60EAA"/>
    <w:rsid w:val="00A60F21"/>
    <w:rsid w:val="00A628FE"/>
    <w:rsid w:val="00A6380A"/>
    <w:rsid w:val="00A63ACD"/>
    <w:rsid w:val="00A63D2B"/>
    <w:rsid w:val="00A64564"/>
    <w:rsid w:val="00A667AC"/>
    <w:rsid w:val="00A66DD5"/>
    <w:rsid w:val="00A679C7"/>
    <w:rsid w:val="00A7016E"/>
    <w:rsid w:val="00A71F25"/>
    <w:rsid w:val="00A725D8"/>
    <w:rsid w:val="00A72992"/>
    <w:rsid w:val="00A73925"/>
    <w:rsid w:val="00A7424A"/>
    <w:rsid w:val="00A7448E"/>
    <w:rsid w:val="00A746CE"/>
    <w:rsid w:val="00A7580A"/>
    <w:rsid w:val="00A779E7"/>
    <w:rsid w:val="00A8044D"/>
    <w:rsid w:val="00A80629"/>
    <w:rsid w:val="00A81218"/>
    <w:rsid w:val="00A818AF"/>
    <w:rsid w:val="00A81B9E"/>
    <w:rsid w:val="00A8208B"/>
    <w:rsid w:val="00A82163"/>
    <w:rsid w:val="00A822AA"/>
    <w:rsid w:val="00A8244D"/>
    <w:rsid w:val="00A8255A"/>
    <w:rsid w:val="00A83208"/>
    <w:rsid w:val="00A8447B"/>
    <w:rsid w:val="00A84688"/>
    <w:rsid w:val="00A84A86"/>
    <w:rsid w:val="00A85E88"/>
    <w:rsid w:val="00A87317"/>
    <w:rsid w:val="00A875A4"/>
    <w:rsid w:val="00A87E45"/>
    <w:rsid w:val="00A87EE4"/>
    <w:rsid w:val="00A900B1"/>
    <w:rsid w:val="00A90451"/>
    <w:rsid w:val="00A90A03"/>
    <w:rsid w:val="00A91237"/>
    <w:rsid w:val="00A912E8"/>
    <w:rsid w:val="00A91F9C"/>
    <w:rsid w:val="00A91FBB"/>
    <w:rsid w:val="00A92118"/>
    <w:rsid w:val="00A92756"/>
    <w:rsid w:val="00A927A2"/>
    <w:rsid w:val="00A929B7"/>
    <w:rsid w:val="00A9630F"/>
    <w:rsid w:val="00A96417"/>
    <w:rsid w:val="00A9728A"/>
    <w:rsid w:val="00AA0AE1"/>
    <w:rsid w:val="00AA0F94"/>
    <w:rsid w:val="00AA0FB8"/>
    <w:rsid w:val="00AA198F"/>
    <w:rsid w:val="00AA19A7"/>
    <w:rsid w:val="00AA1CBB"/>
    <w:rsid w:val="00AA2E56"/>
    <w:rsid w:val="00AA30F7"/>
    <w:rsid w:val="00AA3B5F"/>
    <w:rsid w:val="00AA4026"/>
    <w:rsid w:val="00AA4921"/>
    <w:rsid w:val="00AA4C77"/>
    <w:rsid w:val="00AA538C"/>
    <w:rsid w:val="00AA61E6"/>
    <w:rsid w:val="00AA6D75"/>
    <w:rsid w:val="00AA789D"/>
    <w:rsid w:val="00AA7C59"/>
    <w:rsid w:val="00AA7D32"/>
    <w:rsid w:val="00AA7F65"/>
    <w:rsid w:val="00AB06EA"/>
    <w:rsid w:val="00AB128C"/>
    <w:rsid w:val="00AB1485"/>
    <w:rsid w:val="00AB18A6"/>
    <w:rsid w:val="00AB1B47"/>
    <w:rsid w:val="00AB1FD9"/>
    <w:rsid w:val="00AB2A27"/>
    <w:rsid w:val="00AB3410"/>
    <w:rsid w:val="00AB3866"/>
    <w:rsid w:val="00AB3B04"/>
    <w:rsid w:val="00AB3BD5"/>
    <w:rsid w:val="00AB3F1C"/>
    <w:rsid w:val="00AB693F"/>
    <w:rsid w:val="00AB70CB"/>
    <w:rsid w:val="00AB78D6"/>
    <w:rsid w:val="00AB7BF1"/>
    <w:rsid w:val="00AC00CD"/>
    <w:rsid w:val="00AC0312"/>
    <w:rsid w:val="00AC13D9"/>
    <w:rsid w:val="00AC26E3"/>
    <w:rsid w:val="00AC2C04"/>
    <w:rsid w:val="00AC356F"/>
    <w:rsid w:val="00AC3DB6"/>
    <w:rsid w:val="00AC4710"/>
    <w:rsid w:val="00AC48D9"/>
    <w:rsid w:val="00AC579C"/>
    <w:rsid w:val="00AC798D"/>
    <w:rsid w:val="00AD0531"/>
    <w:rsid w:val="00AD0A4A"/>
    <w:rsid w:val="00AD16BD"/>
    <w:rsid w:val="00AD1890"/>
    <w:rsid w:val="00AD243F"/>
    <w:rsid w:val="00AD29CF"/>
    <w:rsid w:val="00AD29D4"/>
    <w:rsid w:val="00AD2DCF"/>
    <w:rsid w:val="00AD33EC"/>
    <w:rsid w:val="00AD35FD"/>
    <w:rsid w:val="00AD3737"/>
    <w:rsid w:val="00AD3B31"/>
    <w:rsid w:val="00AD3BDB"/>
    <w:rsid w:val="00AD40C8"/>
    <w:rsid w:val="00AD41EE"/>
    <w:rsid w:val="00AD46E0"/>
    <w:rsid w:val="00AD4B74"/>
    <w:rsid w:val="00AD4C2B"/>
    <w:rsid w:val="00AD4E76"/>
    <w:rsid w:val="00AD51A9"/>
    <w:rsid w:val="00AD555E"/>
    <w:rsid w:val="00AD592B"/>
    <w:rsid w:val="00AD5D0D"/>
    <w:rsid w:val="00AD6E2E"/>
    <w:rsid w:val="00AD72F8"/>
    <w:rsid w:val="00AD740E"/>
    <w:rsid w:val="00AE03E4"/>
    <w:rsid w:val="00AE0C34"/>
    <w:rsid w:val="00AE0C69"/>
    <w:rsid w:val="00AE135F"/>
    <w:rsid w:val="00AE1B43"/>
    <w:rsid w:val="00AE23B3"/>
    <w:rsid w:val="00AE2771"/>
    <w:rsid w:val="00AE29C4"/>
    <w:rsid w:val="00AE313C"/>
    <w:rsid w:val="00AE3694"/>
    <w:rsid w:val="00AE3CAB"/>
    <w:rsid w:val="00AE3D03"/>
    <w:rsid w:val="00AE402E"/>
    <w:rsid w:val="00AE4406"/>
    <w:rsid w:val="00AE4843"/>
    <w:rsid w:val="00AE5468"/>
    <w:rsid w:val="00AE5782"/>
    <w:rsid w:val="00AE5B36"/>
    <w:rsid w:val="00AE6752"/>
    <w:rsid w:val="00AF01F5"/>
    <w:rsid w:val="00AF03B9"/>
    <w:rsid w:val="00AF0867"/>
    <w:rsid w:val="00AF0EBD"/>
    <w:rsid w:val="00AF279E"/>
    <w:rsid w:val="00AF3122"/>
    <w:rsid w:val="00AF4016"/>
    <w:rsid w:val="00AF4AE4"/>
    <w:rsid w:val="00AF4CB4"/>
    <w:rsid w:val="00AF5284"/>
    <w:rsid w:val="00AF5556"/>
    <w:rsid w:val="00AF5656"/>
    <w:rsid w:val="00AF6578"/>
    <w:rsid w:val="00AF7124"/>
    <w:rsid w:val="00AF7288"/>
    <w:rsid w:val="00AF78B0"/>
    <w:rsid w:val="00AF79BD"/>
    <w:rsid w:val="00B00403"/>
    <w:rsid w:val="00B01BC6"/>
    <w:rsid w:val="00B01C93"/>
    <w:rsid w:val="00B022FC"/>
    <w:rsid w:val="00B0241F"/>
    <w:rsid w:val="00B025F6"/>
    <w:rsid w:val="00B02DE0"/>
    <w:rsid w:val="00B03198"/>
    <w:rsid w:val="00B03496"/>
    <w:rsid w:val="00B03DBC"/>
    <w:rsid w:val="00B04FD8"/>
    <w:rsid w:val="00B051F7"/>
    <w:rsid w:val="00B053D6"/>
    <w:rsid w:val="00B05421"/>
    <w:rsid w:val="00B057E0"/>
    <w:rsid w:val="00B06346"/>
    <w:rsid w:val="00B06534"/>
    <w:rsid w:val="00B07390"/>
    <w:rsid w:val="00B0748F"/>
    <w:rsid w:val="00B07908"/>
    <w:rsid w:val="00B07DAB"/>
    <w:rsid w:val="00B10295"/>
    <w:rsid w:val="00B10ADB"/>
    <w:rsid w:val="00B11FB2"/>
    <w:rsid w:val="00B12392"/>
    <w:rsid w:val="00B12F73"/>
    <w:rsid w:val="00B13067"/>
    <w:rsid w:val="00B13CFA"/>
    <w:rsid w:val="00B13D64"/>
    <w:rsid w:val="00B1429B"/>
    <w:rsid w:val="00B153AB"/>
    <w:rsid w:val="00B15993"/>
    <w:rsid w:val="00B162D3"/>
    <w:rsid w:val="00B16447"/>
    <w:rsid w:val="00B16AD8"/>
    <w:rsid w:val="00B16BEE"/>
    <w:rsid w:val="00B16D26"/>
    <w:rsid w:val="00B1712E"/>
    <w:rsid w:val="00B17270"/>
    <w:rsid w:val="00B172AD"/>
    <w:rsid w:val="00B17509"/>
    <w:rsid w:val="00B20876"/>
    <w:rsid w:val="00B20CCB"/>
    <w:rsid w:val="00B21066"/>
    <w:rsid w:val="00B2184F"/>
    <w:rsid w:val="00B21A2C"/>
    <w:rsid w:val="00B224AC"/>
    <w:rsid w:val="00B2273E"/>
    <w:rsid w:val="00B22C88"/>
    <w:rsid w:val="00B22EA6"/>
    <w:rsid w:val="00B23974"/>
    <w:rsid w:val="00B23AD6"/>
    <w:rsid w:val="00B23E4A"/>
    <w:rsid w:val="00B2447D"/>
    <w:rsid w:val="00B245C4"/>
    <w:rsid w:val="00B24B11"/>
    <w:rsid w:val="00B258DD"/>
    <w:rsid w:val="00B25A98"/>
    <w:rsid w:val="00B26097"/>
    <w:rsid w:val="00B2634F"/>
    <w:rsid w:val="00B2656F"/>
    <w:rsid w:val="00B26641"/>
    <w:rsid w:val="00B26EB1"/>
    <w:rsid w:val="00B27884"/>
    <w:rsid w:val="00B27A46"/>
    <w:rsid w:val="00B27DA1"/>
    <w:rsid w:val="00B30ED9"/>
    <w:rsid w:val="00B320DC"/>
    <w:rsid w:val="00B32428"/>
    <w:rsid w:val="00B32B47"/>
    <w:rsid w:val="00B34645"/>
    <w:rsid w:val="00B36A25"/>
    <w:rsid w:val="00B36DF8"/>
    <w:rsid w:val="00B37AF7"/>
    <w:rsid w:val="00B4018A"/>
    <w:rsid w:val="00B4106A"/>
    <w:rsid w:val="00B41094"/>
    <w:rsid w:val="00B41190"/>
    <w:rsid w:val="00B42BE9"/>
    <w:rsid w:val="00B42F94"/>
    <w:rsid w:val="00B43558"/>
    <w:rsid w:val="00B43DD0"/>
    <w:rsid w:val="00B44635"/>
    <w:rsid w:val="00B4768B"/>
    <w:rsid w:val="00B5038C"/>
    <w:rsid w:val="00B51117"/>
    <w:rsid w:val="00B51B4E"/>
    <w:rsid w:val="00B52156"/>
    <w:rsid w:val="00B5247F"/>
    <w:rsid w:val="00B52736"/>
    <w:rsid w:val="00B528D2"/>
    <w:rsid w:val="00B53009"/>
    <w:rsid w:val="00B53467"/>
    <w:rsid w:val="00B5430F"/>
    <w:rsid w:val="00B5466F"/>
    <w:rsid w:val="00B54ADC"/>
    <w:rsid w:val="00B5525B"/>
    <w:rsid w:val="00B55E75"/>
    <w:rsid w:val="00B56155"/>
    <w:rsid w:val="00B56580"/>
    <w:rsid w:val="00B56A57"/>
    <w:rsid w:val="00B616A8"/>
    <w:rsid w:val="00B61961"/>
    <w:rsid w:val="00B624F6"/>
    <w:rsid w:val="00B62BF4"/>
    <w:rsid w:val="00B62C29"/>
    <w:rsid w:val="00B62D01"/>
    <w:rsid w:val="00B64260"/>
    <w:rsid w:val="00B64739"/>
    <w:rsid w:val="00B649CF"/>
    <w:rsid w:val="00B653D9"/>
    <w:rsid w:val="00B65767"/>
    <w:rsid w:val="00B657BB"/>
    <w:rsid w:val="00B67034"/>
    <w:rsid w:val="00B67656"/>
    <w:rsid w:val="00B679F1"/>
    <w:rsid w:val="00B67F6F"/>
    <w:rsid w:val="00B706D5"/>
    <w:rsid w:val="00B714A2"/>
    <w:rsid w:val="00B71FA9"/>
    <w:rsid w:val="00B723CA"/>
    <w:rsid w:val="00B7243B"/>
    <w:rsid w:val="00B728CB"/>
    <w:rsid w:val="00B72945"/>
    <w:rsid w:val="00B73455"/>
    <w:rsid w:val="00B74C64"/>
    <w:rsid w:val="00B75063"/>
    <w:rsid w:val="00B7516E"/>
    <w:rsid w:val="00B75DB4"/>
    <w:rsid w:val="00B764BF"/>
    <w:rsid w:val="00B76D4A"/>
    <w:rsid w:val="00B7733C"/>
    <w:rsid w:val="00B77565"/>
    <w:rsid w:val="00B77598"/>
    <w:rsid w:val="00B77B99"/>
    <w:rsid w:val="00B77ECC"/>
    <w:rsid w:val="00B81932"/>
    <w:rsid w:val="00B82D4E"/>
    <w:rsid w:val="00B8364D"/>
    <w:rsid w:val="00B83A92"/>
    <w:rsid w:val="00B84468"/>
    <w:rsid w:val="00B84B34"/>
    <w:rsid w:val="00B85DF2"/>
    <w:rsid w:val="00B86169"/>
    <w:rsid w:val="00B874E7"/>
    <w:rsid w:val="00B87534"/>
    <w:rsid w:val="00B90076"/>
    <w:rsid w:val="00B906FB"/>
    <w:rsid w:val="00B909ED"/>
    <w:rsid w:val="00B91A31"/>
    <w:rsid w:val="00B91C25"/>
    <w:rsid w:val="00B91FEA"/>
    <w:rsid w:val="00B92024"/>
    <w:rsid w:val="00B94259"/>
    <w:rsid w:val="00B94A48"/>
    <w:rsid w:val="00B94AA2"/>
    <w:rsid w:val="00B97541"/>
    <w:rsid w:val="00B9784C"/>
    <w:rsid w:val="00B97B80"/>
    <w:rsid w:val="00BA026E"/>
    <w:rsid w:val="00BA06D1"/>
    <w:rsid w:val="00BA0777"/>
    <w:rsid w:val="00BA0F8D"/>
    <w:rsid w:val="00BA24F7"/>
    <w:rsid w:val="00BA32F2"/>
    <w:rsid w:val="00BA3C39"/>
    <w:rsid w:val="00BA555F"/>
    <w:rsid w:val="00BA57BF"/>
    <w:rsid w:val="00BA6EF0"/>
    <w:rsid w:val="00BA7B7E"/>
    <w:rsid w:val="00BA7DD3"/>
    <w:rsid w:val="00BB0457"/>
    <w:rsid w:val="00BB0F64"/>
    <w:rsid w:val="00BB1D20"/>
    <w:rsid w:val="00BB2CBF"/>
    <w:rsid w:val="00BB3E2E"/>
    <w:rsid w:val="00BB4DB0"/>
    <w:rsid w:val="00BB5291"/>
    <w:rsid w:val="00BB53F6"/>
    <w:rsid w:val="00BB5EFC"/>
    <w:rsid w:val="00BB661A"/>
    <w:rsid w:val="00BB6F26"/>
    <w:rsid w:val="00BB6FD6"/>
    <w:rsid w:val="00BC0AE2"/>
    <w:rsid w:val="00BC0E62"/>
    <w:rsid w:val="00BC0F95"/>
    <w:rsid w:val="00BC1266"/>
    <w:rsid w:val="00BC1B55"/>
    <w:rsid w:val="00BC2544"/>
    <w:rsid w:val="00BC32D9"/>
    <w:rsid w:val="00BC4B6E"/>
    <w:rsid w:val="00BC5446"/>
    <w:rsid w:val="00BC5B27"/>
    <w:rsid w:val="00BC6A0A"/>
    <w:rsid w:val="00BC6BCF"/>
    <w:rsid w:val="00BC6E27"/>
    <w:rsid w:val="00BC7050"/>
    <w:rsid w:val="00BC7649"/>
    <w:rsid w:val="00BC795B"/>
    <w:rsid w:val="00BD01AE"/>
    <w:rsid w:val="00BD0BB0"/>
    <w:rsid w:val="00BD0F9F"/>
    <w:rsid w:val="00BD2382"/>
    <w:rsid w:val="00BD2600"/>
    <w:rsid w:val="00BD3020"/>
    <w:rsid w:val="00BD3CC9"/>
    <w:rsid w:val="00BD465B"/>
    <w:rsid w:val="00BD4F3A"/>
    <w:rsid w:val="00BD56C6"/>
    <w:rsid w:val="00BD59F3"/>
    <w:rsid w:val="00BD5C33"/>
    <w:rsid w:val="00BD5E68"/>
    <w:rsid w:val="00BD6AD9"/>
    <w:rsid w:val="00BD7326"/>
    <w:rsid w:val="00BD7E8A"/>
    <w:rsid w:val="00BE0D4B"/>
    <w:rsid w:val="00BE0DF3"/>
    <w:rsid w:val="00BE17EF"/>
    <w:rsid w:val="00BE1CBF"/>
    <w:rsid w:val="00BE1E13"/>
    <w:rsid w:val="00BE217E"/>
    <w:rsid w:val="00BE2451"/>
    <w:rsid w:val="00BE25D2"/>
    <w:rsid w:val="00BE27F9"/>
    <w:rsid w:val="00BE306D"/>
    <w:rsid w:val="00BE43C1"/>
    <w:rsid w:val="00BE50E1"/>
    <w:rsid w:val="00BE541C"/>
    <w:rsid w:val="00BE57FE"/>
    <w:rsid w:val="00BE5DE1"/>
    <w:rsid w:val="00BE70D7"/>
    <w:rsid w:val="00BE7738"/>
    <w:rsid w:val="00BF07D5"/>
    <w:rsid w:val="00BF0AD2"/>
    <w:rsid w:val="00BF0CC6"/>
    <w:rsid w:val="00BF20F4"/>
    <w:rsid w:val="00BF21F7"/>
    <w:rsid w:val="00BF23A7"/>
    <w:rsid w:val="00BF253F"/>
    <w:rsid w:val="00BF280F"/>
    <w:rsid w:val="00BF298F"/>
    <w:rsid w:val="00BF29D7"/>
    <w:rsid w:val="00BF3A29"/>
    <w:rsid w:val="00BF3AC9"/>
    <w:rsid w:val="00BF3C44"/>
    <w:rsid w:val="00BF3F11"/>
    <w:rsid w:val="00BF4064"/>
    <w:rsid w:val="00BF426A"/>
    <w:rsid w:val="00BF4B23"/>
    <w:rsid w:val="00BF4C03"/>
    <w:rsid w:val="00BF554C"/>
    <w:rsid w:val="00BF6009"/>
    <w:rsid w:val="00BF65D3"/>
    <w:rsid w:val="00BF6C7B"/>
    <w:rsid w:val="00BF72CA"/>
    <w:rsid w:val="00BF737F"/>
    <w:rsid w:val="00BF79FA"/>
    <w:rsid w:val="00BF7DA5"/>
    <w:rsid w:val="00C00282"/>
    <w:rsid w:val="00C01578"/>
    <w:rsid w:val="00C020E7"/>
    <w:rsid w:val="00C02119"/>
    <w:rsid w:val="00C02344"/>
    <w:rsid w:val="00C02503"/>
    <w:rsid w:val="00C02E54"/>
    <w:rsid w:val="00C02F14"/>
    <w:rsid w:val="00C04556"/>
    <w:rsid w:val="00C04EED"/>
    <w:rsid w:val="00C05924"/>
    <w:rsid w:val="00C06166"/>
    <w:rsid w:val="00C06AF6"/>
    <w:rsid w:val="00C07F05"/>
    <w:rsid w:val="00C107EA"/>
    <w:rsid w:val="00C10D68"/>
    <w:rsid w:val="00C11D25"/>
    <w:rsid w:val="00C129C7"/>
    <w:rsid w:val="00C13114"/>
    <w:rsid w:val="00C133AF"/>
    <w:rsid w:val="00C146BF"/>
    <w:rsid w:val="00C158AD"/>
    <w:rsid w:val="00C15E4B"/>
    <w:rsid w:val="00C15E80"/>
    <w:rsid w:val="00C16537"/>
    <w:rsid w:val="00C1724D"/>
    <w:rsid w:val="00C17D00"/>
    <w:rsid w:val="00C200AA"/>
    <w:rsid w:val="00C21A8C"/>
    <w:rsid w:val="00C21B5A"/>
    <w:rsid w:val="00C22E9B"/>
    <w:rsid w:val="00C23A23"/>
    <w:rsid w:val="00C23F1B"/>
    <w:rsid w:val="00C240EA"/>
    <w:rsid w:val="00C248DE"/>
    <w:rsid w:val="00C24C7C"/>
    <w:rsid w:val="00C259A5"/>
    <w:rsid w:val="00C261DE"/>
    <w:rsid w:val="00C26305"/>
    <w:rsid w:val="00C2694A"/>
    <w:rsid w:val="00C26A73"/>
    <w:rsid w:val="00C2764B"/>
    <w:rsid w:val="00C2797A"/>
    <w:rsid w:val="00C27DBA"/>
    <w:rsid w:val="00C303C0"/>
    <w:rsid w:val="00C30D7F"/>
    <w:rsid w:val="00C30DCF"/>
    <w:rsid w:val="00C3315D"/>
    <w:rsid w:val="00C338F5"/>
    <w:rsid w:val="00C346AE"/>
    <w:rsid w:val="00C3485D"/>
    <w:rsid w:val="00C34E8B"/>
    <w:rsid w:val="00C34F01"/>
    <w:rsid w:val="00C35DD5"/>
    <w:rsid w:val="00C361E5"/>
    <w:rsid w:val="00C36739"/>
    <w:rsid w:val="00C36F2C"/>
    <w:rsid w:val="00C375DB"/>
    <w:rsid w:val="00C37860"/>
    <w:rsid w:val="00C37A60"/>
    <w:rsid w:val="00C37D5D"/>
    <w:rsid w:val="00C406D3"/>
    <w:rsid w:val="00C41514"/>
    <w:rsid w:val="00C4249C"/>
    <w:rsid w:val="00C43345"/>
    <w:rsid w:val="00C43C02"/>
    <w:rsid w:val="00C43CAE"/>
    <w:rsid w:val="00C43E64"/>
    <w:rsid w:val="00C44EA5"/>
    <w:rsid w:val="00C45AF2"/>
    <w:rsid w:val="00C45B28"/>
    <w:rsid w:val="00C460F9"/>
    <w:rsid w:val="00C46798"/>
    <w:rsid w:val="00C475D4"/>
    <w:rsid w:val="00C505FF"/>
    <w:rsid w:val="00C51C2F"/>
    <w:rsid w:val="00C51FD8"/>
    <w:rsid w:val="00C521A2"/>
    <w:rsid w:val="00C52EF2"/>
    <w:rsid w:val="00C532C3"/>
    <w:rsid w:val="00C535A9"/>
    <w:rsid w:val="00C54B43"/>
    <w:rsid w:val="00C54E9A"/>
    <w:rsid w:val="00C54F0A"/>
    <w:rsid w:val="00C55109"/>
    <w:rsid w:val="00C55950"/>
    <w:rsid w:val="00C56BBC"/>
    <w:rsid w:val="00C56DD3"/>
    <w:rsid w:val="00C56E10"/>
    <w:rsid w:val="00C56ED7"/>
    <w:rsid w:val="00C600C6"/>
    <w:rsid w:val="00C6048B"/>
    <w:rsid w:val="00C60736"/>
    <w:rsid w:val="00C61045"/>
    <w:rsid w:val="00C61B67"/>
    <w:rsid w:val="00C61BD1"/>
    <w:rsid w:val="00C62205"/>
    <w:rsid w:val="00C62D5F"/>
    <w:rsid w:val="00C6356C"/>
    <w:rsid w:val="00C636B4"/>
    <w:rsid w:val="00C63F7D"/>
    <w:rsid w:val="00C64FB3"/>
    <w:rsid w:val="00C65341"/>
    <w:rsid w:val="00C656F9"/>
    <w:rsid w:val="00C663A2"/>
    <w:rsid w:val="00C66535"/>
    <w:rsid w:val="00C673DC"/>
    <w:rsid w:val="00C67B68"/>
    <w:rsid w:val="00C70006"/>
    <w:rsid w:val="00C70029"/>
    <w:rsid w:val="00C7106D"/>
    <w:rsid w:val="00C71867"/>
    <w:rsid w:val="00C7398D"/>
    <w:rsid w:val="00C73B13"/>
    <w:rsid w:val="00C73D8A"/>
    <w:rsid w:val="00C740F9"/>
    <w:rsid w:val="00C7468E"/>
    <w:rsid w:val="00C74F2D"/>
    <w:rsid w:val="00C75209"/>
    <w:rsid w:val="00C75247"/>
    <w:rsid w:val="00C7624F"/>
    <w:rsid w:val="00C762AB"/>
    <w:rsid w:val="00C8089A"/>
    <w:rsid w:val="00C808BA"/>
    <w:rsid w:val="00C81536"/>
    <w:rsid w:val="00C82196"/>
    <w:rsid w:val="00C83CCC"/>
    <w:rsid w:val="00C84C94"/>
    <w:rsid w:val="00C854F4"/>
    <w:rsid w:val="00C85608"/>
    <w:rsid w:val="00C8565B"/>
    <w:rsid w:val="00C86309"/>
    <w:rsid w:val="00C86497"/>
    <w:rsid w:val="00C86A61"/>
    <w:rsid w:val="00C86C3A"/>
    <w:rsid w:val="00C90036"/>
    <w:rsid w:val="00C91907"/>
    <w:rsid w:val="00C91DE8"/>
    <w:rsid w:val="00C91EDB"/>
    <w:rsid w:val="00C92847"/>
    <w:rsid w:val="00C93B86"/>
    <w:rsid w:val="00C93F8E"/>
    <w:rsid w:val="00C940F5"/>
    <w:rsid w:val="00C948C9"/>
    <w:rsid w:val="00C95087"/>
    <w:rsid w:val="00C952E1"/>
    <w:rsid w:val="00C95326"/>
    <w:rsid w:val="00C95657"/>
    <w:rsid w:val="00C95AC6"/>
    <w:rsid w:val="00C9643D"/>
    <w:rsid w:val="00C96829"/>
    <w:rsid w:val="00C96EA3"/>
    <w:rsid w:val="00C96EBC"/>
    <w:rsid w:val="00C97137"/>
    <w:rsid w:val="00C97F3B"/>
    <w:rsid w:val="00CA0529"/>
    <w:rsid w:val="00CA07E9"/>
    <w:rsid w:val="00CA0E08"/>
    <w:rsid w:val="00CA12AB"/>
    <w:rsid w:val="00CA20B5"/>
    <w:rsid w:val="00CA21DD"/>
    <w:rsid w:val="00CA2426"/>
    <w:rsid w:val="00CA29CA"/>
    <w:rsid w:val="00CA2C32"/>
    <w:rsid w:val="00CA34F1"/>
    <w:rsid w:val="00CA409B"/>
    <w:rsid w:val="00CA42E2"/>
    <w:rsid w:val="00CA4A03"/>
    <w:rsid w:val="00CA56C6"/>
    <w:rsid w:val="00CA590E"/>
    <w:rsid w:val="00CA5DB9"/>
    <w:rsid w:val="00CA67E6"/>
    <w:rsid w:val="00CA6872"/>
    <w:rsid w:val="00CA69EB"/>
    <w:rsid w:val="00CA74AE"/>
    <w:rsid w:val="00CA75C2"/>
    <w:rsid w:val="00CA7BB9"/>
    <w:rsid w:val="00CB0456"/>
    <w:rsid w:val="00CB09E6"/>
    <w:rsid w:val="00CB0ECA"/>
    <w:rsid w:val="00CB1107"/>
    <w:rsid w:val="00CB1B46"/>
    <w:rsid w:val="00CB1CFB"/>
    <w:rsid w:val="00CB286D"/>
    <w:rsid w:val="00CB31AE"/>
    <w:rsid w:val="00CB3E52"/>
    <w:rsid w:val="00CB5076"/>
    <w:rsid w:val="00CB529A"/>
    <w:rsid w:val="00CB558E"/>
    <w:rsid w:val="00CB609F"/>
    <w:rsid w:val="00CB6292"/>
    <w:rsid w:val="00CB662D"/>
    <w:rsid w:val="00CB6D22"/>
    <w:rsid w:val="00CB6EF1"/>
    <w:rsid w:val="00CB7381"/>
    <w:rsid w:val="00CB7521"/>
    <w:rsid w:val="00CB7621"/>
    <w:rsid w:val="00CB7D5D"/>
    <w:rsid w:val="00CC156E"/>
    <w:rsid w:val="00CC175F"/>
    <w:rsid w:val="00CC1B2F"/>
    <w:rsid w:val="00CC1B77"/>
    <w:rsid w:val="00CC2126"/>
    <w:rsid w:val="00CC2267"/>
    <w:rsid w:val="00CC2793"/>
    <w:rsid w:val="00CC4315"/>
    <w:rsid w:val="00CC4F3B"/>
    <w:rsid w:val="00CC6B65"/>
    <w:rsid w:val="00CC7060"/>
    <w:rsid w:val="00CC72C4"/>
    <w:rsid w:val="00CD0C57"/>
    <w:rsid w:val="00CD0FAB"/>
    <w:rsid w:val="00CD13B7"/>
    <w:rsid w:val="00CD173C"/>
    <w:rsid w:val="00CD1DC2"/>
    <w:rsid w:val="00CD2682"/>
    <w:rsid w:val="00CD26C4"/>
    <w:rsid w:val="00CD2E64"/>
    <w:rsid w:val="00CD3824"/>
    <w:rsid w:val="00CD49FA"/>
    <w:rsid w:val="00CD4EBE"/>
    <w:rsid w:val="00CD52F8"/>
    <w:rsid w:val="00CD576E"/>
    <w:rsid w:val="00CD6A5B"/>
    <w:rsid w:val="00CD6AE7"/>
    <w:rsid w:val="00CD6C0F"/>
    <w:rsid w:val="00CD6E87"/>
    <w:rsid w:val="00CD7A56"/>
    <w:rsid w:val="00CE0544"/>
    <w:rsid w:val="00CE0F50"/>
    <w:rsid w:val="00CE186A"/>
    <w:rsid w:val="00CE193C"/>
    <w:rsid w:val="00CE1F60"/>
    <w:rsid w:val="00CE2143"/>
    <w:rsid w:val="00CE218D"/>
    <w:rsid w:val="00CE4457"/>
    <w:rsid w:val="00CE4671"/>
    <w:rsid w:val="00CE48CB"/>
    <w:rsid w:val="00CE514A"/>
    <w:rsid w:val="00CE5491"/>
    <w:rsid w:val="00CE6015"/>
    <w:rsid w:val="00CE77F1"/>
    <w:rsid w:val="00CE7955"/>
    <w:rsid w:val="00CE7A38"/>
    <w:rsid w:val="00CE7C7D"/>
    <w:rsid w:val="00CF1C28"/>
    <w:rsid w:val="00CF1C99"/>
    <w:rsid w:val="00CF29F4"/>
    <w:rsid w:val="00CF2FCC"/>
    <w:rsid w:val="00CF38E9"/>
    <w:rsid w:val="00CF3F02"/>
    <w:rsid w:val="00CF4215"/>
    <w:rsid w:val="00CF4551"/>
    <w:rsid w:val="00CF487C"/>
    <w:rsid w:val="00CF4C67"/>
    <w:rsid w:val="00CF4D53"/>
    <w:rsid w:val="00CF4E7F"/>
    <w:rsid w:val="00CF54CE"/>
    <w:rsid w:val="00CF5546"/>
    <w:rsid w:val="00CF61D4"/>
    <w:rsid w:val="00CF725C"/>
    <w:rsid w:val="00CF747A"/>
    <w:rsid w:val="00CF7A21"/>
    <w:rsid w:val="00CF7D40"/>
    <w:rsid w:val="00D00849"/>
    <w:rsid w:val="00D008C0"/>
    <w:rsid w:val="00D00A77"/>
    <w:rsid w:val="00D01B9E"/>
    <w:rsid w:val="00D026C9"/>
    <w:rsid w:val="00D027B7"/>
    <w:rsid w:val="00D033C5"/>
    <w:rsid w:val="00D03B82"/>
    <w:rsid w:val="00D03F47"/>
    <w:rsid w:val="00D0434A"/>
    <w:rsid w:val="00D0444F"/>
    <w:rsid w:val="00D04DB9"/>
    <w:rsid w:val="00D05A4A"/>
    <w:rsid w:val="00D063C8"/>
    <w:rsid w:val="00D07509"/>
    <w:rsid w:val="00D07F13"/>
    <w:rsid w:val="00D1073B"/>
    <w:rsid w:val="00D10792"/>
    <w:rsid w:val="00D10B58"/>
    <w:rsid w:val="00D1106D"/>
    <w:rsid w:val="00D1144B"/>
    <w:rsid w:val="00D11AAB"/>
    <w:rsid w:val="00D11AE5"/>
    <w:rsid w:val="00D11B23"/>
    <w:rsid w:val="00D1270D"/>
    <w:rsid w:val="00D12FA7"/>
    <w:rsid w:val="00D13827"/>
    <w:rsid w:val="00D13DFA"/>
    <w:rsid w:val="00D14DD9"/>
    <w:rsid w:val="00D157BC"/>
    <w:rsid w:val="00D15CD2"/>
    <w:rsid w:val="00D15DB1"/>
    <w:rsid w:val="00D15ED9"/>
    <w:rsid w:val="00D16868"/>
    <w:rsid w:val="00D1693C"/>
    <w:rsid w:val="00D16F8E"/>
    <w:rsid w:val="00D17938"/>
    <w:rsid w:val="00D2037A"/>
    <w:rsid w:val="00D21654"/>
    <w:rsid w:val="00D2181A"/>
    <w:rsid w:val="00D2189B"/>
    <w:rsid w:val="00D219E8"/>
    <w:rsid w:val="00D2241A"/>
    <w:rsid w:val="00D2277C"/>
    <w:rsid w:val="00D22D62"/>
    <w:rsid w:val="00D23CD6"/>
    <w:rsid w:val="00D24422"/>
    <w:rsid w:val="00D244E9"/>
    <w:rsid w:val="00D2464B"/>
    <w:rsid w:val="00D25091"/>
    <w:rsid w:val="00D257FD"/>
    <w:rsid w:val="00D266A2"/>
    <w:rsid w:val="00D27729"/>
    <w:rsid w:val="00D306D2"/>
    <w:rsid w:val="00D30A03"/>
    <w:rsid w:val="00D30B45"/>
    <w:rsid w:val="00D317F9"/>
    <w:rsid w:val="00D31EDF"/>
    <w:rsid w:val="00D322C3"/>
    <w:rsid w:val="00D327C3"/>
    <w:rsid w:val="00D32BD4"/>
    <w:rsid w:val="00D32DC3"/>
    <w:rsid w:val="00D33117"/>
    <w:rsid w:val="00D33E17"/>
    <w:rsid w:val="00D3434D"/>
    <w:rsid w:val="00D3469E"/>
    <w:rsid w:val="00D34874"/>
    <w:rsid w:val="00D34CAF"/>
    <w:rsid w:val="00D34DD6"/>
    <w:rsid w:val="00D35351"/>
    <w:rsid w:val="00D35BA2"/>
    <w:rsid w:val="00D360D0"/>
    <w:rsid w:val="00D36486"/>
    <w:rsid w:val="00D366DC"/>
    <w:rsid w:val="00D377B7"/>
    <w:rsid w:val="00D37B1C"/>
    <w:rsid w:val="00D37F24"/>
    <w:rsid w:val="00D40CED"/>
    <w:rsid w:val="00D415EC"/>
    <w:rsid w:val="00D421C3"/>
    <w:rsid w:val="00D432C8"/>
    <w:rsid w:val="00D433EE"/>
    <w:rsid w:val="00D43501"/>
    <w:rsid w:val="00D438B4"/>
    <w:rsid w:val="00D44A10"/>
    <w:rsid w:val="00D456A5"/>
    <w:rsid w:val="00D45C73"/>
    <w:rsid w:val="00D45E37"/>
    <w:rsid w:val="00D45FB6"/>
    <w:rsid w:val="00D46065"/>
    <w:rsid w:val="00D460E4"/>
    <w:rsid w:val="00D462DE"/>
    <w:rsid w:val="00D500A7"/>
    <w:rsid w:val="00D5027D"/>
    <w:rsid w:val="00D50809"/>
    <w:rsid w:val="00D50EE6"/>
    <w:rsid w:val="00D51880"/>
    <w:rsid w:val="00D51913"/>
    <w:rsid w:val="00D51C0F"/>
    <w:rsid w:val="00D53C51"/>
    <w:rsid w:val="00D54942"/>
    <w:rsid w:val="00D555AA"/>
    <w:rsid w:val="00D55EAB"/>
    <w:rsid w:val="00D5601B"/>
    <w:rsid w:val="00D5669A"/>
    <w:rsid w:val="00D57DE7"/>
    <w:rsid w:val="00D60F55"/>
    <w:rsid w:val="00D60FC8"/>
    <w:rsid w:val="00D61AB6"/>
    <w:rsid w:val="00D61AF6"/>
    <w:rsid w:val="00D63ADD"/>
    <w:rsid w:val="00D63F66"/>
    <w:rsid w:val="00D64B04"/>
    <w:rsid w:val="00D65059"/>
    <w:rsid w:val="00D6572F"/>
    <w:rsid w:val="00D6581B"/>
    <w:rsid w:val="00D66195"/>
    <w:rsid w:val="00D66ACB"/>
    <w:rsid w:val="00D66B07"/>
    <w:rsid w:val="00D66E4B"/>
    <w:rsid w:val="00D67ABF"/>
    <w:rsid w:val="00D7102E"/>
    <w:rsid w:val="00D71678"/>
    <w:rsid w:val="00D71846"/>
    <w:rsid w:val="00D71F4E"/>
    <w:rsid w:val="00D720A4"/>
    <w:rsid w:val="00D72471"/>
    <w:rsid w:val="00D726FA"/>
    <w:rsid w:val="00D731D3"/>
    <w:rsid w:val="00D7325B"/>
    <w:rsid w:val="00D73318"/>
    <w:rsid w:val="00D73465"/>
    <w:rsid w:val="00D7539C"/>
    <w:rsid w:val="00D7590D"/>
    <w:rsid w:val="00D7596E"/>
    <w:rsid w:val="00D759C4"/>
    <w:rsid w:val="00D7617F"/>
    <w:rsid w:val="00D77E7D"/>
    <w:rsid w:val="00D8080A"/>
    <w:rsid w:val="00D81C1D"/>
    <w:rsid w:val="00D81CAC"/>
    <w:rsid w:val="00D81E0F"/>
    <w:rsid w:val="00D83559"/>
    <w:rsid w:val="00D844B4"/>
    <w:rsid w:val="00D855AA"/>
    <w:rsid w:val="00D858FC"/>
    <w:rsid w:val="00D85E8F"/>
    <w:rsid w:val="00D86176"/>
    <w:rsid w:val="00D86D0F"/>
    <w:rsid w:val="00D86FA4"/>
    <w:rsid w:val="00D912EC"/>
    <w:rsid w:val="00D91421"/>
    <w:rsid w:val="00D9161F"/>
    <w:rsid w:val="00D91A27"/>
    <w:rsid w:val="00D91BE9"/>
    <w:rsid w:val="00D91E4B"/>
    <w:rsid w:val="00D92070"/>
    <w:rsid w:val="00D92B98"/>
    <w:rsid w:val="00D930D6"/>
    <w:rsid w:val="00D938EE"/>
    <w:rsid w:val="00D939E7"/>
    <w:rsid w:val="00D940FA"/>
    <w:rsid w:val="00D941B3"/>
    <w:rsid w:val="00D9422C"/>
    <w:rsid w:val="00D950F8"/>
    <w:rsid w:val="00D9543B"/>
    <w:rsid w:val="00D95740"/>
    <w:rsid w:val="00D95F50"/>
    <w:rsid w:val="00D96473"/>
    <w:rsid w:val="00D96731"/>
    <w:rsid w:val="00D96C23"/>
    <w:rsid w:val="00D97090"/>
    <w:rsid w:val="00D970F0"/>
    <w:rsid w:val="00DA0019"/>
    <w:rsid w:val="00DA0D6F"/>
    <w:rsid w:val="00DA0F53"/>
    <w:rsid w:val="00DA2677"/>
    <w:rsid w:val="00DA275E"/>
    <w:rsid w:val="00DA2EB9"/>
    <w:rsid w:val="00DA43DA"/>
    <w:rsid w:val="00DA50AC"/>
    <w:rsid w:val="00DA51E2"/>
    <w:rsid w:val="00DA574F"/>
    <w:rsid w:val="00DA5847"/>
    <w:rsid w:val="00DA6357"/>
    <w:rsid w:val="00DA6562"/>
    <w:rsid w:val="00DA68EE"/>
    <w:rsid w:val="00DA6B92"/>
    <w:rsid w:val="00DA6BAE"/>
    <w:rsid w:val="00DA6E8C"/>
    <w:rsid w:val="00DA7041"/>
    <w:rsid w:val="00DA72A9"/>
    <w:rsid w:val="00DA7979"/>
    <w:rsid w:val="00DA7C7B"/>
    <w:rsid w:val="00DB02B6"/>
    <w:rsid w:val="00DB042D"/>
    <w:rsid w:val="00DB0482"/>
    <w:rsid w:val="00DB05F7"/>
    <w:rsid w:val="00DB0F33"/>
    <w:rsid w:val="00DB13BA"/>
    <w:rsid w:val="00DB18D9"/>
    <w:rsid w:val="00DB21ED"/>
    <w:rsid w:val="00DB2C5B"/>
    <w:rsid w:val="00DB34D8"/>
    <w:rsid w:val="00DB5774"/>
    <w:rsid w:val="00DB5FF3"/>
    <w:rsid w:val="00DB67FC"/>
    <w:rsid w:val="00DB73EE"/>
    <w:rsid w:val="00DB7D65"/>
    <w:rsid w:val="00DC06AA"/>
    <w:rsid w:val="00DC1A6E"/>
    <w:rsid w:val="00DC22F6"/>
    <w:rsid w:val="00DC260B"/>
    <w:rsid w:val="00DC2DCD"/>
    <w:rsid w:val="00DC3324"/>
    <w:rsid w:val="00DC340A"/>
    <w:rsid w:val="00DC3901"/>
    <w:rsid w:val="00DC3D23"/>
    <w:rsid w:val="00DC3DF3"/>
    <w:rsid w:val="00DC44D2"/>
    <w:rsid w:val="00DC4B4C"/>
    <w:rsid w:val="00DC4D5B"/>
    <w:rsid w:val="00DC514E"/>
    <w:rsid w:val="00DC5D54"/>
    <w:rsid w:val="00DC6097"/>
    <w:rsid w:val="00DC610D"/>
    <w:rsid w:val="00DC6153"/>
    <w:rsid w:val="00DC6B5B"/>
    <w:rsid w:val="00DC70C5"/>
    <w:rsid w:val="00DC7E40"/>
    <w:rsid w:val="00DD12F9"/>
    <w:rsid w:val="00DD1E76"/>
    <w:rsid w:val="00DD1F16"/>
    <w:rsid w:val="00DD2193"/>
    <w:rsid w:val="00DD25EC"/>
    <w:rsid w:val="00DD2BC9"/>
    <w:rsid w:val="00DD43FA"/>
    <w:rsid w:val="00DD44FF"/>
    <w:rsid w:val="00DD455F"/>
    <w:rsid w:val="00DD5175"/>
    <w:rsid w:val="00DD5A34"/>
    <w:rsid w:val="00DD5F9C"/>
    <w:rsid w:val="00DD601D"/>
    <w:rsid w:val="00DD6DE0"/>
    <w:rsid w:val="00DD6EAC"/>
    <w:rsid w:val="00DD71E8"/>
    <w:rsid w:val="00DD74A3"/>
    <w:rsid w:val="00DD7667"/>
    <w:rsid w:val="00DD76BD"/>
    <w:rsid w:val="00DD79D2"/>
    <w:rsid w:val="00DD7E8B"/>
    <w:rsid w:val="00DE0934"/>
    <w:rsid w:val="00DE0B76"/>
    <w:rsid w:val="00DE1400"/>
    <w:rsid w:val="00DE1785"/>
    <w:rsid w:val="00DE24D1"/>
    <w:rsid w:val="00DE2BA8"/>
    <w:rsid w:val="00DE3204"/>
    <w:rsid w:val="00DE3B03"/>
    <w:rsid w:val="00DE3F51"/>
    <w:rsid w:val="00DE46EB"/>
    <w:rsid w:val="00DE4722"/>
    <w:rsid w:val="00DE4B51"/>
    <w:rsid w:val="00DE4C9B"/>
    <w:rsid w:val="00DE4E3F"/>
    <w:rsid w:val="00DE63BF"/>
    <w:rsid w:val="00DE7033"/>
    <w:rsid w:val="00DE73B4"/>
    <w:rsid w:val="00DE7555"/>
    <w:rsid w:val="00DF0A86"/>
    <w:rsid w:val="00DF0EDC"/>
    <w:rsid w:val="00DF1524"/>
    <w:rsid w:val="00DF16DB"/>
    <w:rsid w:val="00DF2ACC"/>
    <w:rsid w:val="00DF2ECC"/>
    <w:rsid w:val="00DF3FF2"/>
    <w:rsid w:val="00DF45F2"/>
    <w:rsid w:val="00DF4F2F"/>
    <w:rsid w:val="00DF5231"/>
    <w:rsid w:val="00DF5442"/>
    <w:rsid w:val="00DF547D"/>
    <w:rsid w:val="00DF54D5"/>
    <w:rsid w:val="00DF585D"/>
    <w:rsid w:val="00DF5FCE"/>
    <w:rsid w:val="00DF661A"/>
    <w:rsid w:val="00DF6E8C"/>
    <w:rsid w:val="00DF7090"/>
    <w:rsid w:val="00DF7582"/>
    <w:rsid w:val="00DF771A"/>
    <w:rsid w:val="00E00288"/>
    <w:rsid w:val="00E00C78"/>
    <w:rsid w:val="00E019AF"/>
    <w:rsid w:val="00E02A3E"/>
    <w:rsid w:val="00E03058"/>
    <w:rsid w:val="00E0327B"/>
    <w:rsid w:val="00E032ED"/>
    <w:rsid w:val="00E038A8"/>
    <w:rsid w:val="00E038AB"/>
    <w:rsid w:val="00E03A98"/>
    <w:rsid w:val="00E03F3F"/>
    <w:rsid w:val="00E03F60"/>
    <w:rsid w:val="00E04358"/>
    <w:rsid w:val="00E046D6"/>
    <w:rsid w:val="00E0480C"/>
    <w:rsid w:val="00E04B48"/>
    <w:rsid w:val="00E05212"/>
    <w:rsid w:val="00E05401"/>
    <w:rsid w:val="00E05FE0"/>
    <w:rsid w:val="00E06774"/>
    <w:rsid w:val="00E078FC"/>
    <w:rsid w:val="00E10536"/>
    <w:rsid w:val="00E11090"/>
    <w:rsid w:val="00E113AF"/>
    <w:rsid w:val="00E11662"/>
    <w:rsid w:val="00E11A21"/>
    <w:rsid w:val="00E11C1F"/>
    <w:rsid w:val="00E11F7C"/>
    <w:rsid w:val="00E12C03"/>
    <w:rsid w:val="00E13AF4"/>
    <w:rsid w:val="00E13CE3"/>
    <w:rsid w:val="00E13D37"/>
    <w:rsid w:val="00E143C3"/>
    <w:rsid w:val="00E1440E"/>
    <w:rsid w:val="00E144BE"/>
    <w:rsid w:val="00E14F54"/>
    <w:rsid w:val="00E155B7"/>
    <w:rsid w:val="00E15C8D"/>
    <w:rsid w:val="00E16213"/>
    <w:rsid w:val="00E16763"/>
    <w:rsid w:val="00E16A14"/>
    <w:rsid w:val="00E16DC2"/>
    <w:rsid w:val="00E17A6A"/>
    <w:rsid w:val="00E2034E"/>
    <w:rsid w:val="00E2128F"/>
    <w:rsid w:val="00E21417"/>
    <w:rsid w:val="00E21543"/>
    <w:rsid w:val="00E21B27"/>
    <w:rsid w:val="00E21F76"/>
    <w:rsid w:val="00E22308"/>
    <w:rsid w:val="00E22A20"/>
    <w:rsid w:val="00E22AAE"/>
    <w:rsid w:val="00E234B6"/>
    <w:rsid w:val="00E23615"/>
    <w:rsid w:val="00E2499F"/>
    <w:rsid w:val="00E257A0"/>
    <w:rsid w:val="00E25D1F"/>
    <w:rsid w:val="00E263F1"/>
    <w:rsid w:val="00E27400"/>
    <w:rsid w:val="00E27E96"/>
    <w:rsid w:val="00E3031D"/>
    <w:rsid w:val="00E310FD"/>
    <w:rsid w:val="00E3120D"/>
    <w:rsid w:val="00E31B7B"/>
    <w:rsid w:val="00E33148"/>
    <w:rsid w:val="00E3379A"/>
    <w:rsid w:val="00E33889"/>
    <w:rsid w:val="00E339DC"/>
    <w:rsid w:val="00E33F1C"/>
    <w:rsid w:val="00E3411C"/>
    <w:rsid w:val="00E34469"/>
    <w:rsid w:val="00E34534"/>
    <w:rsid w:val="00E345DF"/>
    <w:rsid w:val="00E3578D"/>
    <w:rsid w:val="00E366B5"/>
    <w:rsid w:val="00E36758"/>
    <w:rsid w:val="00E368BD"/>
    <w:rsid w:val="00E36978"/>
    <w:rsid w:val="00E36BA9"/>
    <w:rsid w:val="00E370AB"/>
    <w:rsid w:val="00E3750F"/>
    <w:rsid w:val="00E3783B"/>
    <w:rsid w:val="00E407EA"/>
    <w:rsid w:val="00E41219"/>
    <w:rsid w:val="00E420EC"/>
    <w:rsid w:val="00E42964"/>
    <w:rsid w:val="00E42DD7"/>
    <w:rsid w:val="00E43657"/>
    <w:rsid w:val="00E46B10"/>
    <w:rsid w:val="00E47A87"/>
    <w:rsid w:val="00E47F74"/>
    <w:rsid w:val="00E50DB8"/>
    <w:rsid w:val="00E50E41"/>
    <w:rsid w:val="00E512CC"/>
    <w:rsid w:val="00E515C3"/>
    <w:rsid w:val="00E5162C"/>
    <w:rsid w:val="00E51E1E"/>
    <w:rsid w:val="00E53789"/>
    <w:rsid w:val="00E539F0"/>
    <w:rsid w:val="00E54C0A"/>
    <w:rsid w:val="00E5637C"/>
    <w:rsid w:val="00E5681E"/>
    <w:rsid w:val="00E577AE"/>
    <w:rsid w:val="00E57AE9"/>
    <w:rsid w:val="00E600A4"/>
    <w:rsid w:val="00E60606"/>
    <w:rsid w:val="00E60703"/>
    <w:rsid w:val="00E607F1"/>
    <w:rsid w:val="00E60CD4"/>
    <w:rsid w:val="00E61684"/>
    <w:rsid w:val="00E61834"/>
    <w:rsid w:val="00E6187D"/>
    <w:rsid w:val="00E6199D"/>
    <w:rsid w:val="00E61C68"/>
    <w:rsid w:val="00E62A6A"/>
    <w:rsid w:val="00E63355"/>
    <w:rsid w:val="00E63C12"/>
    <w:rsid w:val="00E63CCA"/>
    <w:rsid w:val="00E6456B"/>
    <w:rsid w:val="00E64C53"/>
    <w:rsid w:val="00E6522C"/>
    <w:rsid w:val="00E658EB"/>
    <w:rsid w:val="00E66816"/>
    <w:rsid w:val="00E7085D"/>
    <w:rsid w:val="00E70F4A"/>
    <w:rsid w:val="00E70F4E"/>
    <w:rsid w:val="00E71768"/>
    <w:rsid w:val="00E717BD"/>
    <w:rsid w:val="00E72F38"/>
    <w:rsid w:val="00E732AF"/>
    <w:rsid w:val="00E735D5"/>
    <w:rsid w:val="00E73937"/>
    <w:rsid w:val="00E739A0"/>
    <w:rsid w:val="00E73C20"/>
    <w:rsid w:val="00E7404B"/>
    <w:rsid w:val="00E749B2"/>
    <w:rsid w:val="00E754F8"/>
    <w:rsid w:val="00E75926"/>
    <w:rsid w:val="00E75B1C"/>
    <w:rsid w:val="00E75FD3"/>
    <w:rsid w:val="00E7601F"/>
    <w:rsid w:val="00E76427"/>
    <w:rsid w:val="00E76BAF"/>
    <w:rsid w:val="00E773E5"/>
    <w:rsid w:val="00E7759D"/>
    <w:rsid w:val="00E779E6"/>
    <w:rsid w:val="00E80D51"/>
    <w:rsid w:val="00E81437"/>
    <w:rsid w:val="00E8145D"/>
    <w:rsid w:val="00E81CC7"/>
    <w:rsid w:val="00E82533"/>
    <w:rsid w:val="00E82724"/>
    <w:rsid w:val="00E83B43"/>
    <w:rsid w:val="00E849F7"/>
    <w:rsid w:val="00E84F49"/>
    <w:rsid w:val="00E85251"/>
    <w:rsid w:val="00E858A0"/>
    <w:rsid w:val="00E859A3"/>
    <w:rsid w:val="00E8682B"/>
    <w:rsid w:val="00E86AF1"/>
    <w:rsid w:val="00E870DB"/>
    <w:rsid w:val="00E8719C"/>
    <w:rsid w:val="00E8735D"/>
    <w:rsid w:val="00E87AF5"/>
    <w:rsid w:val="00E90724"/>
    <w:rsid w:val="00E9154A"/>
    <w:rsid w:val="00E92302"/>
    <w:rsid w:val="00E9293C"/>
    <w:rsid w:val="00E92A8F"/>
    <w:rsid w:val="00E92AC0"/>
    <w:rsid w:val="00E92D56"/>
    <w:rsid w:val="00E9326E"/>
    <w:rsid w:val="00E93290"/>
    <w:rsid w:val="00E93515"/>
    <w:rsid w:val="00E939DD"/>
    <w:rsid w:val="00E9443B"/>
    <w:rsid w:val="00E94873"/>
    <w:rsid w:val="00E958EA"/>
    <w:rsid w:val="00E96514"/>
    <w:rsid w:val="00E96CA4"/>
    <w:rsid w:val="00E96CDF"/>
    <w:rsid w:val="00E9745A"/>
    <w:rsid w:val="00E976AF"/>
    <w:rsid w:val="00EA0367"/>
    <w:rsid w:val="00EA0B67"/>
    <w:rsid w:val="00EA1584"/>
    <w:rsid w:val="00EA16E9"/>
    <w:rsid w:val="00EA187E"/>
    <w:rsid w:val="00EA24D8"/>
    <w:rsid w:val="00EA2A40"/>
    <w:rsid w:val="00EA3157"/>
    <w:rsid w:val="00EA339A"/>
    <w:rsid w:val="00EA4068"/>
    <w:rsid w:val="00EA4146"/>
    <w:rsid w:val="00EA4220"/>
    <w:rsid w:val="00EA43E6"/>
    <w:rsid w:val="00EA47B4"/>
    <w:rsid w:val="00EA4CE5"/>
    <w:rsid w:val="00EA4D18"/>
    <w:rsid w:val="00EA4F4A"/>
    <w:rsid w:val="00EA5334"/>
    <w:rsid w:val="00EA60F4"/>
    <w:rsid w:val="00EA6748"/>
    <w:rsid w:val="00EA6A83"/>
    <w:rsid w:val="00EA7056"/>
    <w:rsid w:val="00EB09C0"/>
    <w:rsid w:val="00EB1C47"/>
    <w:rsid w:val="00EB2FCF"/>
    <w:rsid w:val="00EB3BE7"/>
    <w:rsid w:val="00EB4304"/>
    <w:rsid w:val="00EB58A7"/>
    <w:rsid w:val="00EB5A93"/>
    <w:rsid w:val="00EB6381"/>
    <w:rsid w:val="00EB69E2"/>
    <w:rsid w:val="00EB7001"/>
    <w:rsid w:val="00EC02BB"/>
    <w:rsid w:val="00EC0517"/>
    <w:rsid w:val="00EC0951"/>
    <w:rsid w:val="00EC0B75"/>
    <w:rsid w:val="00EC0CB4"/>
    <w:rsid w:val="00EC1074"/>
    <w:rsid w:val="00EC119E"/>
    <w:rsid w:val="00EC1D31"/>
    <w:rsid w:val="00EC226B"/>
    <w:rsid w:val="00EC33D4"/>
    <w:rsid w:val="00EC3E82"/>
    <w:rsid w:val="00EC4623"/>
    <w:rsid w:val="00EC4BA2"/>
    <w:rsid w:val="00EC6228"/>
    <w:rsid w:val="00EC664F"/>
    <w:rsid w:val="00EC6EA1"/>
    <w:rsid w:val="00EC74F8"/>
    <w:rsid w:val="00EC77B2"/>
    <w:rsid w:val="00ED0765"/>
    <w:rsid w:val="00ED10FD"/>
    <w:rsid w:val="00ED126F"/>
    <w:rsid w:val="00ED1ADE"/>
    <w:rsid w:val="00ED1F0A"/>
    <w:rsid w:val="00ED21FC"/>
    <w:rsid w:val="00ED2505"/>
    <w:rsid w:val="00ED2866"/>
    <w:rsid w:val="00ED2CE9"/>
    <w:rsid w:val="00ED2DC2"/>
    <w:rsid w:val="00ED302E"/>
    <w:rsid w:val="00ED3162"/>
    <w:rsid w:val="00ED3D77"/>
    <w:rsid w:val="00ED3FB2"/>
    <w:rsid w:val="00ED41B3"/>
    <w:rsid w:val="00ED4DA2"/>
    <w:rsid w:val="00ED502A"/>
    <w:rsid w:val="00ED5488"/>
    <w:rsid w:val="00ED57D2"/>
    <w:rsid w:val="00ED59CA"/>
    <w:rsid w:val="00ED6365"/>
    <w:rsid w:val="00ED6695"/>
    <w:rsid w:val="00ED73D7"/>
    <w:rsid w:val="00ED7451"/>
    <w:rsid w:val="00ED7931"/>
    <w:rsid w:val="00ED7A34"/>
    <w:rsid w:val="00ED7F34"/>
    <w:rsid w:val="00EE07AD"/>
    <w:rsid w:val="00EE0D37"/>
    <w:rsid w:val="00EE1502"/>
    <w:rsid w:val="00EE17E8"/>
    <w:rsid w:val="00EE1EBA"/>
    <w:rsid w:val="00EE2DC7"/>
    <w:rsid w:val="00EE3074"/>
    <w:rsid w:val="00EE3993"/>
    <w:rsid w:val="00EE3A34"/>
    <w:rsid w:val="00EE41DD"/>
    <w:rsid w:val="00EE4A78"/>
    <w:rsid w:val="00EE5A83"/>
    <w:rsid w:val="00EE5AAA"/>
    <w:rsid w:val="00EE5FC1"/>
    <w:rsid w:val="00EE6134"/>
    <w:rsid w:val="00EE69A4"/>
    <w:rsid w:val="00EE743B"/>
    <w:rsid w:val="00EE78CB"/>
    <w:rsid w:val="00EE7EA8"/>
    <w:rsid w:val="00EF170F"/>
    <w:rsid w:val="00EF1E1E"/>
    <w:rsid w:val="00EF20D5"/>
    <w:rsid w:val="00EF24D8"/>
    <w:rsid w:val="00EF261F"/>
    <w:rsid w:val="00EF3A8E"/>
    <w:rsid w:val="00EF3B50"/>
    <w:rsid w:val="00EF41B2"/>
    <w:rsid w:val="00EF55B3"/>
    <w:rsid w:val="00EF69C5"/>
    <w:rsid w:val="00EF6BF4"/>
    <w:rsid w:val="00EF6CF5"/>
    <w:rsid w:val="00EF7224"/>
    <w:rsid w:val="00EF7515"/>
    <w:rsid w:val="00EF7987"/>
    <w:rsid w:val="00EF7B3C"/>
    <w:rsid w:val="00EF7F01"/>
    <w:rsid w:val="00F018A4"/>
    <w:rsid w:val="00F01D19"/>
    <w:rsid w:val="00F02696"/>
    <w:rsid w:val="00F034A6"/>
    <w:rsid w:val="00F04425"/>
    <w:rsid w:val="00F06F8C"/>
    <w:rsid w:val="00F07009"/>
    <w:rsid w:val="00F077EC"/>
    <w:rsid w:val="00F0783C"/>
    <w:rsid w:val="00F07B0D"/>
    <w:rsid w:val="00F07C67"/>
    <w:rsid w:val="00F07DFD"/>
    <w:rsid w:val="00F10BD6"/>
    <w:rsid w:val="00F11ED0"/>
    <w:rsid w:val="00F122C8"/>
    <w:rsid w:val="00F13155"/>
    <w:rsid w:val="00F133BF"/>
    <w:rsid w:val="00F138E8"/>
    <w:rsid w:val="00F13AB8"/>
    <w:rsid w:val="00F13E28"/>
    <w:rsid w:val="00F145F1"/>
    <w:rsid w:val="00F14D65"/>
    <w:rsid w:val="00F16258"/>
    <w:rsid w:val="00F1689D"/>
    <w:rsid w:val="00F16D1D"/>
    <w:rsid w:val="00F1751D"/>
    <w:rsid w:val="00F211C9"/>
    <w:rsid w:val="00F2143A"/>
    <w:rsid w:val="00F216ED"/>
    <w:rsid w:val="00F223A8"/>
    <w:rsid w:val="00F22489"/>
    <w:rsid w:val="00F23355"/>
    <w:rsid w:val="00F239E1"/>
    <w:rsid w:val="00F243C2"/>
    <w:rsid w:val="00F25004"/>
    <w:rsid w:val="00F25406"/>
    <w:rsid w:val="00F25B7C"/>
    <w:rsid w:val="00F26BC1"/>
    <w:rsid w:val="00F26D8D"/>
    <w:rsid w:val="00F26F16"/>
    <w:rsid w:val="00F272BA"/>
    <w:rsid w:val="00F27640"/>
    <w:rsid w:val="00F27AAC"/>
    <w:rsid w:val="00F27E61"/>
    <w:rsid w:val="00F30669"/>
    <w:rsid w:val="00F31A62"/>
    <w:rsid w:val="00F3259A"/>
    <w:rsid w:val="00F33649"/>
    <w:rsid w:val="00F339B5"/>
    <w:rsid w:val="00F3443D"/>
    <w:rsid w:val="00F34C7E"/>
    <w:rsid w:val="00F358DB"/>
    <w:rsid w:val="00F35D29"/>
    <w:rsid w:val="00F368A5"/>
    <w:rsid w:val="00F368E4"/>
    <w:rsid w:val="00F37CB1"/>
    <w:rsid w:val="00F37E66"/>
    <w:rsid w:val="00F37FCC"/>
    <w:rsid w:val="00F40120"/>
    <w:rsid w:val="00F405C8"/>
    <w:rsid w:val="00F413C2"/>
    <w:rsid w:val="00F419BD"/>
    <w:rsid w:val="00F41BBD"/>
    <w:rsid w:val="00F42C89"/>
    <w:rsid w:val="00F4303D"/>
    <w:rsid w:val="00F43772"/>
    <w:rsid w:val="00F4431C"/>
    <w:rsid w:val="00F44A91"/>
    <w:rsid w:val="00F4543C"/>
    <w:rsid w:val="00F455E6"/>
    <w:rsid w:val="00F4593D"/>
    <w:rsid w:val="00F4622E"/>
    <w:rsid w:val="00F46FE5"/>
    <w:rsid w:val="00F47B8C"/>
    <w:rsid w:val="00F47C15"/>
    <w:rsid w:val="00F47F2B"/>
    <w:rsid w:val="00F50311"/>
    <w:rsid w:val="00F50824"/>
    <w:rsid w:val="00F50E98"/>
    <w:rsid w:val="00F51468"/>
    <w:rsid w:val="00F51CF2"/>
    <w:rsid w:val="00F52298"/>
    <w:rsid w:val="00F52746"/>
    <w:rsid w:val="00F52855"/>
    <w:rsid w:val="00F52B4F"/>
    <w:rsid w:val="00F52E4F"/>
    <w:rsid w:val="00F5315C"/>
    <w:rsid w:val="00F53234"/>
    <w:rsid w:val="00F53DF9"/>
    <w:rsid w:val="00F54BC3"/>
    <w:rsid w:val="00F54D67"/>
    <w:rsid w:val="00F55F0B"/>
    <w:rsid w:val="00F560A3"/>
    <w:rsid w:val="00F561BB"/>
    <w:rsid w:val="00F56576"/>
    <w:rsid w:val="00F5663B"/>
    <w:rsid w:val="00F566EF"/>
    <w:rsid w:val="00F56CDF"/>
    <w:rsid w:val="00F602EA"/>
    <w:rsid w:val="00F61803"/>
    <w:rsid w:val="00F620C6"/>
    <w:rsid w:val="00F6278D"/>
    <w:rsid w:val="00F629CB"/>
    <w:rsid w:val="00F62BB7"/>
    <w:rsid w:val="00F63BE7"/>
    <w:rsid w:val="00F642C3"/>
    <w:rsid w:val="00F6487D"/>
    <w:rsid w:val="00F64FE5"/>
    <w:rsid w:val="00F65447"/>
    <w:rsid w:val="00F65F0B"/>
    <w:rsid w:val="00F65F29"/>
    <w:rsid w:val="00F66236"/>
    <w:rsid w:val="00F66B62"/>
    <w:rsid w:val="00F66FC7"/>
    <w:rsid w:val="00F678E5"/>
    <w:rsid w:val="00F7000D"/>
    <w:rsid w:val="00F7177D"/>
    <w:rsid w:val="00F7503A"/>
    <w:rsid w:val="00F752AC"/>
    <w:rsid w:val="00F7562B"/>
    <w:rsid w:val="00F765A6"/>
    <w:rsid w:val="00F766C2"/>
    <w:rsid w:val="00F7703E"/>
    <w:rsid w:val="00F771C0"/>
    <w:rsid w:val="00F771FB"/>
    <w:rsid w:val="00F77392"/>
    <w:rsid w:val="00F777B3"/>
    <w:rsid w:val="00F77B91"/>
    <w:rsid w:val="00F80100"/>
    <w:rsid w:val="00F80576"/>
    <w:rsid w:val="00F810BD"/>
    <w:rsid w:val="00F8160E"/>
    <w:rsid w:val="00F817C2"/>
    <w:rsid w:val="00F81A66"/>
    <w:rsid w:val="00F82221"/>
    <w:rsid w:val="00F825DC"/>
    <w:rsid w:val="00F82B11"/>
    <w:rsid w:val="00F83495"/>
    <w:rsid w:val="00F838E4"/>
    <w:rsid w:val="00F83ADB"/>
    <w:rsid w:val="00F83D09"/>
    <w:rsid w:val="00F83F56"/>
    <w:rsid w:val="00F8561A"/>
    <w:rsid w:val="00F85EB3"/>
    <w:rsid w:val="00F86CD1"/>
    <w:rsid w:val="00F87204"/>
    <w:rsid w:val="00F87402"/>
    <w:rsid w:val="00F87552"/>
    <w:rsid w:val="00F87A7B"/>
    <w:rsid w:val="00F9018D"/>
    <w:rsid w:val="00F904C9"/>
    <w:rsid w:val="00F90C73"/>
    <w:rsid w:val="00F90E78"/>
    <w:rsid w:val="00F9198A"/>
    <w:rsid w:val="00F91EA7"/>
    <w:rsid w:val="00F93020"/>
    <w:rsid w:val="00F94513"/>
    <w:rsid w:val="00F950CB"/>
    <w:rsid w:val="00F955A8"/>
    <w:rsid w:val="00F95858"/>
    <w:rsid w:val="00F95F2E"/>
    <w:rsid w:val="00F96150"/>
    <w:rsid w:val="00F96596"/>
    <w:rsid w:val="00F96BF6"/>
    <w:rsid w:val="00F96DC5"/>
    <w:rsid w:val="00F974BC"/>
    <w:rsid w:val="00F97645"/>
    <w:rsid w:val="00F977CE"/>
    <w:rsid w:val="00F9787C"/>
    <w:rsid w:val="00FA101F"/>
    <w:rsid w:val="00FA14D0"/>
    <w:rsid w:val="00FA22C1"/>
    <w:rsid w:val="00FA289B"/>
    <w:rsid w:val="00FA2CD9"/>
    <w:rsid w:val="00FA422A"/>
    <w:rsid w:val="00FA44DD"/>
    <w:rsid w:val="00FA4DC5"/>
    <w:rsid w:val="00FA5310"/>
    <w:rsid w:val="00FA5729"/>
    <w:rsid w:val="00FA5A5D"/>
    <w:rsid w:val="00FA5A67"/>
    <w:rsid w:val="00FA7C00"/>
    <w:rsid w:val="00FA7F5C"/>
    <w:rsid w:val="00FB001A"/>
    <w:rsid w:val="00FB12BA"/>
    <w:rsid w:val="00FB1977"/>
    <w:rsid w:val="00FB1E45"/>
    <w:rsid w:val="00FB1ECE"/>
    <w:rsid w:val="00FB203B"/>
    <w:rsid w:val="00FB2171"/>
    <w:rsid w:val="00FB2B76"/>
    <w:rsid w:val="00FB306A"/>
    <w:rsid w:val="00FB30DF"/>
    <w:rsid w:val="00FB34FC"/>
    <w:rsid w:val="00FB3C4D"/>
    <w:rsid w:val="00FB4968"/>
    <w:rsid w:val="00FB4EAD"/>
    <w:rsid w:val="00FB5B54"/>
    <w:rsid w:val="00FB605C"/>
    <w:rsid w:val="00FB7A7E"/>
    <w:rsid w:val="00FB7F79"/>
    <w:rsid w:val="00FC0241"/>
    <w:rsid w:val="00FC049D"/>
    <w:rsid w:val="00FC07D1"/>
    <w:rsid w:val="00FC1174"/>
    <w:rsid w:val="00FC129D"/>
    <w:rsid w:val="00FC1523"/>
    <w:rsid w:val="00FC1FA9"/>
    <w:rsid w:val="00FC236F"/>
    <w:rsid w:val="00FC23AF"/>
    <w:rsid w:val="00FC2745"/>
    <w:rsid w:val="00FC368E"/>
    <w:rsid w:val="00FC5145"/>
    <w:rsid w:val="00FC547C"/>
    <w:rsid w:val="00FC5A9E"/>
    <w:rsid w:val="00FC5C90"/>
    <w:rsid w:val="00FC65C9"/>
    <w:rsid w:val="00FC7EFA"/>
    <w:rsid w:val="00FD15B1"/>
    <w:rsid w:val="00FD23F5"/>
    <w:rsid w:val="00FD2C97"/>
    <w:rsid w:val="00FD2EB1"/>
    <w:rsid w:val="00FD350D"/>
    <w:rsid w:val="00FD3FB3"/>
    <w:rsid w:val="00FD427E"/>
    <w:rsid w:val="00FD44AE"/>
    <w:rsid w:val="00FD4587"/>
    <w:rsid w:val="00FD45F7"/>
    <w:rsid w:val="00FD5846"/>
    <w:rsid w:val="00FD64BF"/>
    <w:rsid w:val="00FD67F9"/>
    <w:rsid w:val="00FD6A6C"/>
    <w:rsid w:val="00FD7DF2"/>
    <w:rsid w:val="00FD7E89"/>
    <w:rsid w:val="00FE0368"/>
    <w:rsid w:val="00FE047B"/>
    <w:rsid w:val="00FE064D"/>
    <w:rsid w:val="00FE1CFB"/>
    <w:rsid w:val="00FE2A9B"/>
    <w:rsid w:val="00FE2AE7"/>
    <w:rsid w:val="00FE2D02"/>
    <w:rsid w:val="00FE3376"/>
    <w:rsid w:val="00FE3C0C"/>
    <w:rsid w:val="00FE420D"/>
    <w:rsid w:val="00FE4AB7"/>
    <w:rsid w:val="00FE520D"/>
    <w:rsid w:val="00FE5F81"/>
    <w:rsid w:val="00FE659B"/>
    <w:rsid w:val="00FE6684"/>
    <w:rsid w:val="00FE740D"/>
    <w:rsid w:val="00FE7AB0"/>
    <w:rsid w:val="00FE7C79"/>
    <w:rsid w:val="00FF049C"/>
    <w:rsid w:val="00FF0735"/>
    <w:rsid w:val="00FF0A7E"/>
    <w:rsid w:val="00FF0BA3"/>
    <w:rsid w:val="00FF16B5"/>
    <w:rsid w:val="00FF17E0"/>
    <w:rsid w:val="00FF1E49"/>
    <w:rsid w:val="00FF2ECE"/>
    <w:rsid w:val="00FF3130"/>
    <w:rsid w:val="00FF37AE"/>
    <w:rsid w:val="00FF54A4"/>
    <w:rsid w:val="00FF5936"/>
    <w:rsid w:val="00FF5E52"/>
    <w:rsid w:val="00FF661E"/>
    <w:rsid w:val="00FF6E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4577"/>
    <o:shapelayout v:ext="edit">
      <o:idmap v:ext="edit" data="1"/>
    </o:shapelayout>
  </w:shapeDefaults>
  <w:decimalSymbol w:val=","/>
  <w:listSeparator w:val=";"/>
  <w14:docId w14:val="07E4DE8E"/>
  <w15:docId w15:val="{103DEE3B-3FB9-4D39-9D70-C9184640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3746B"/>
    <w:pPr>
      <w:spacing w:line="276" w:lineRule="auto"/>
    </w:pPr>
    <w:rPr>
      <w:rFonts w:ascii="Arial" w:eastAsia="Arial" w:hAnsi="Arial" w:cs="Arial"/>
      <w:sz w:val="22"/>
      <w:szCs w:val="22"/>
    </w:rPr>
  </w:style>
  <w:style w:type="paragraph" w:styleId="berschrift1">
    <w:name w:val="heading 1"/>
    <w:basedOn w:val="Standard"/>
    <w:next w:val="Standard"/>
    <w:qFormat/>
    <w:rsid w:val="00D266A2"/>
    <w:pPr>
      <w:keepNext/>
      <w:spacing w:before="240" w:after="60" w:line="240" w:lineRule="auto"/>
      <w:outlineLvl w:val="0"/>
    </w:pPr>
    <w:rPr>
      <w:rFonts w:eastAsia="Times New Roman"/>
      <w:b/>
      <w:bCs/>
      <w:kern w:val="32"/>
      <w:sz w:val="32"/>
      <w:szCs w:val="32"/>
    </w:rPr>
  </w:style>
  <w:style w:type="paragraph" w:styleId="berschrift3">
    <w:name w:val="heading 3"/>
    <w:basedOn w:val="Standard"/>
    <w:next w:val="Standard"/>
    <w:qFormat/>
    <w:rsid w:val="00D266A2"/>
    <w:pPr>
      <w:keepNext/>
      <w:spacing w:before="240" w:after="120" w:line="240" w:lineRule="auto"/>
      <w:outlineLvl w:val="2"/>
    </w:pPr>
    <w:rPr>
      <w:rFonts w:eastAsia="Times New Roman"/>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rsid w:val="002479D1"/>
    <w:pPr>
      <w:framePr w:w="8641" w:h="1191" w:hSpace="142" w:vSpace="142" w:wrap="notBeside" w:vAnchor="page" w:hAnchor="margin" w:xAlign="center" w:yAlign="bottom" w:anchorLock="1"/>
      <w:tabs>
        <w:tab w:val="left" w:pos="2160"/>
      </w:tabs>
      <w:spacing w:line="240" w:lineRule="auto"/>
      <w:ind w:right="-238"/>
      <w:jc w:val="center"/>
    </w:pPr>
    <w:rPr>
      <w:rFonts w:ascii="Garamond" w:eastAsia="Times New Roman" w:hAnsi="Garamond" w:cs="Times New Roman"/>
      <w:caps/>
      <w:spacing w:val="30"/>
      <w:kern w:val="18"/>
      <w:sz w:val="14"/>
      <w:szCs w:val="20"/>
    </w:rPr>
  </w:style>
  <w:style w:type="paragraph" w:customStyle="1" w:styleId="Pa0">
    <w:name w:val="Pa0"/>
    <w:basedOn w:val="Standard"/>
    <w:next w:val="Standard"/>
    <w:rsid w:val="002479D1"/>
    <w:pPr>
      <w:autoSpaceDE w:val="0"/>
      <w:autoSpaceDN w:val="0"/>
      <w:adjustRightInd w:val="0"/>
      <w:spacing w:line="171" w:lineRule="atLeast"/>
    </w:pPr>
    <w:rPr>
      <w:rFonts w:ascii="YDYQVA+ITCFranklinGothicStd-Boo" w:eastAsia="Times New Roman" w:hAnsi="YDYQVA+ITCFranklinGothicStd-Boo" w:cs="Times New Roman"/>
      <w:sz w:val="24"/>
      <w:szCs w:val="24"/>
    </w:rPr>
  </w:style>
  <w:style w:type="paragraph" w:styleId="StandardWeb">
    <w:name w:val="Normal (Web)"/>
    <w:basedOn w:val="Standard"/>
    <w:rsid w:val="002479D1"/>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semiHidden/>
    <w:rsid w:val="00653080"/>
    <w:pPr>
      <w:spacing w:line="240" w:lineRule="auto"/>
    </w:pPr>
    <w:rPr>
      <w:rFonts w:ascii="Tahoma" w:eastAsia="Times New Roman" w:hAnsi="Tahoma" w:cs="Tahoma"/>
      <w:sz w:val="16"/>
      <w:szCs w:val="16"/>
    </w:rPr>
  </w:style>
  <w:style w:type="paragraph" w:styleId="Kopfzeile">
    <w:name w:val="header"/>
    <w:basedOn w:val="Standard"/>
    <w:rsid w:val="007013AD"/>
    <w:pPr>
      <w:tabs>
        <w:tab w:val="center" w:pos="4536"/>
        <w:tab w:val="right" w:pos="9072"/>
      </w:tabs>
      <w:spacing w:line="240" w:lineRule="auto"/>
    </w:pPr>
    <w:rPr>
      <w:rFonts w:eastAsia="Times New Roman"/>
      <w:sz w:val="24"/>
    </w:rPr>
  </w:style>
  <w:style w:type="character" w:styleId="Seitenzahl">
    <w:name w:val="page number"/>
    <w:basedOn w:val="Absatz-Standardschriftart"/>
    <w:rsid w:val="007013AD"/>
  </w:style>
  <w:style w:type="paragraph" w:styleId="Fuzeile">
    <w:name w:val="footer"/>
    <w:basedOn w:val="Standard"/>
    <w:rsid w:val="006B7E0B"/>
    <w:pPr>
      <w:tabs>
        <w:tab w:val="center" w:pos="4536"/>
        <w:tab w:val="right" w:pos="9072"/>
      </w:tabs>
      <w:spacing w:line="240" w:lineRule="auto"/>
    </w:pPr>
    <w:rPr>
      <w:rFonts w:eastAsia="Times New Roman"/>
      <w:sz w:val="24"/>
    </w:rPr>
  </w:style>
  <w:style w:type="paragraph" w:customStyle="1" w:styleId="PM-Text">
    <w:name w:val="PM-Text"/>
    <w:basedOn w:val="Standard"/>
    <w:autoRedefine/>
    <w:rsid w:val="00A01CEA"/>
    <w:pPr>
      <w:spacing w:line="288" w:lineRule="auto"/>
    </w:pPr>
    <w:rPr>
      <w:rFonts w:eastAsia="Times New Roman"/>
      <w:sz w:val="24"/>
    </w:rPr>
  </w:style>
  <w:style w:type="paragraph" w:styleId="Kommentartext">
    <w:name w:val="annotation text"/>
    <w:basedOn w:val="Standard"/>
    <w:link w:val="KommentartextZchn"/>
    <w:uiPriority w:val="99"/>
    <w:semiHidden/>
    <w:unhideWhenUsed/>
    <w:rsid w:val="004E58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E58E7"/>
    <w:rPr>
      <w:rFonts w:ascii="Arial" w:eastAsia="Arial" w:hAnsi="Arial" w:cs="Arial"/>
    </w:rPr>
  </w:style>
  <w:style w:type="paragraph" w:customStyle="1" w:styleId="Default">
    <w:name w:val="Default"/>
    <w:rsid w:val="004E58E7"/>
    <w:pPr>
      <w:autoSpaceDE w:val="0"/>
      <w:autoSpaceDN w:val="0"/>
      <w:adjustRightInd w:val="0"/>
    </w:pPr>
    <w:rPr>
      <w:rFonts w:eastAsia="Arial"/>
      <w:color w:val="000000"/>
      <w:sz w:val="24"/>
      <w:szCs w:val="24"/>
    </w:rPr>
  </w:style>
  <w:style w:type="character" w:styleId="Kommentarzeichen">
    <w:name w:val="annotation reference"/>
    <w:basedOn w:val="Absatz-Standardschriftart"/>
    <w:uiPriority w:val="99"/>
    <w:semiHidden/>
    <w:unhideWhenUsed/>
    <w:rsid w:val="004E58E7"/>
    <w:rPr>
      <w:sz w:val="16"/>
      <w:szCs w:val="16"/>
    </w:rPr>
  </w:style>
  <w:style w:type="paragraph" w:styleId="Listenabsatz">
    <w:name w:val="List Paragraph"/>
    <w:basedOn w:val="Standard"/>
    <w:uiPriority w:val="34"/>
    <w:qFormat/>
    <w:rsid w:val="004E58E7"/>
    <w:pPr>
      <w:spacing w:line="240" w:lineRule="auto"/>
      <w:ind w:left="720"/>
      <w:contextualSpacing/>
    </w:pPr>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11877">
      <w:bodyDiv w:val="1"/>
      <w:marLeft w:val="0"/>
      <w:marRight w:val="0"/>
      <w:marTop w:val="0"/>
      <w:marBottom w:val="0"/>
      <w:divBdr>
        <w:top w:val="none" w:sz="0" w:space="0" w:color="auto"/>
        <w:left w:val="none" w:sz="0" w:space="0" w:color="auto"/>
        <w:bottom w:val="none" w:sz="0" w:space="0" w:color="auto"/>
        <w:right w:val="none" w:sz="0" w:space="0" w:color="auto"/>
      </w:divBdr>
      <w:divsChild>
        <w:div w:id="1443963940">
          <w:marLeft w:val="0"/>
          <w:marRight w:val="0"/>
          <w:marTop w:val="0"/>
          <w:marBottom w:val="0"/>
          <w:divBdr>
            <w:top w:val="none" w:sz="0" w:space="0" w:color="auto"/>
            <w:left w:val="none" w:sz="0" w:space="0" w:color="auto"/>
            <w:bottom w:val="none" w:sz="0" w:space="0" w:color="auto"/>
            <w:right w:val="none" w:sz="0" w:space="0" w:color="auto"/>
          </w:divBdr>
          <w:divsChild>
            <w:div w:id="2135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497">
      <w:bodyDiv w:val="1"/>
      <w:marLeft w:val="0"/>
      <w:marRight w:val="0"/>
      <w:marTop w:val="0"/>
      <w:marBottom w:val="0"/>
      <w:divBdr>
        <w:top w:val="none" w:sz="0" w:space="0" w:color="auto"/>
        <w:left w:val="none" w:sz="0" w:space="0" w:color="auto"/>
        <w:bottom w:val="none" w:sz="0" w:space="0" w:color="auto"/>
        <w:right w:val="none" w:sz="0" w:space="0" w:color="auto"/>
      </w:divBdr>
      <w:divsChild>
        <w:div w:id="1551109549">
          <w:marLeft w:val="0"/>
          <w:marRight w:val="0"/>
          <w:marTop w:val="0"/>
          <w:marBottom w:val="0"/>
          <w:divBdr>
            <w:top w:val="none" w:sz="0" w:space="0" w:color="auto"/>
            <w:left w:val="none" w:sz="0" w:space="0" w:color="auto"/>
            <w:bottom w:val="none" w:sz="0" w:space="0" w:color="auto"/>
            <w:right w:val="none" w:sz="0" w:space="0" w:color="auto"/>
          </w:divBdr>
          <w:divsChild>
            <w:div w:id="16042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0712">
      <w:bodyDiv w:val="1"/>
      <w:marLeft w:val="0"/>
      <w:marRight w:val="0"/>
      <w:marTop w:val="0"/>
      <w:marBottom w:val="0"/>
      <w:divBdr>
        <w:top w:val="none" w:sz="0" w:space="0" w:color="auto"/>
        <w:left w:val="none" w:sz="0" w:space="0" w:color="auto"/>
        <w:bottom w:val="none" w:sz="0" w:space="0" w:color="auto"/>
        <w:right w:val="none" w:sz="0" w:space="0" w:color="auto"/>
      </w:divBdr>
      <w:divsChild>
        <w:div w:id="516698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Fraktion\&#214;ffentlichkeitsarbeit\Pressemitteilungen%20PMs\Vorlage_PM_ab%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2E1A-9088-4F05-9AEF-10FBB87C8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Vorlage_PM_ab 2018.dotx</Template>
  <TotalTime>0</TotalTime>
  <Pages>1</Pages>
  <Words>286</Words>
  <Characters>2033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PRESSEDIENST</vt:lpstr>
    </vt:vector>
  </TitlesOfParts>
  <Company>CSU-Stadtratsfraktion Augsburg</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PRESSEDIENST</dc:title>
  <dc:creator>Karoline Riedel</dc:creator>
  <cp:lastModifiedBy>Fraktion</cp:lastModifiedBy>
  <cp:revision>7</cp:revision>
  <cp:lastPrinted>2020-09-08T07:38:00Z</cp:lastPrinted>
  <dcterms:created xsi:type="dcterms:W3CDTF">2020-09-03T08:29:00Z</dcterms:created>
  <dcterms:modified xsi:type="dcterms:W3CDTF">2020-09-08T10:15:00Z</dcterms:modified>
</cp:coreProperties>
</file>